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A15CB" w:rsidRPr="00FA15C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A15CB" w:rsidRPr="00FA15CB">
        <w:rPr>
          <w:sz w:val="24"/>
          <w:szCs w:val="24"/>
        </w:rPr>
        <w:t>ZP/RB-11/15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A15CB" w:rsidRPr="00FA15C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FA15CB" w:rsidP="00E001EA">
      <w:pPr>
        <w:jc w:val="both"/>
        <w:rPr>
          <w:sz w:val="24"/>
          <w:szCs w:val="24"/>
        </w:rPr>
      </w:pPr>
      <w:r w:rsidRPr="00FA15CB">
        <w:rPr>
          <w:b/>
          <w:sz w:val="24"/>
          <w:szCs w:val="24"/>
        </w:rPr>
        <w:t>Przebudowa budynku wolno stojącego Instytutu Inżynierii Środowiska WIŚiB przy ul. Brzeźnickiej 60a na potrzeby zespołu laboratoryjnego  wraz ze  zmianą sposobu użytkowania - II etap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B2" w:rsidRDefault="003A0CB2">
      <w:r>
        <w:separator/>
      </w:r>
    </w:p>
  </w:endnote>
  <w:endnote w:type="continuationSeparator" w:id="0">
    <w:p w:rsidR="003A0CB2" w:rsidRDefault="003A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15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15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C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B2" w:rsidRDefault="003A0CB2">
      <w:r>
        <w:separator/>
      </w:r>
    </w:p>
  </w:footnote>
  <w:footnote w:type="continuationSeparator" w:id="0">
    <w:p w:rsidR="003A0CB2" w:rsidRDefault="003A0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5CB" w:rsidRDefault="00FA15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5CB" w:rsidRDefault="00FA15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CB2"/>
    <w:rsid w:val="00013C96"/>
    <w:rsid w:val="00035F1B"/>
    <w:rsid w:val="00065ADD"/>
    <w:rsid w:val="000D6FE5"/>
    <w:rsid w:val="001F059E"/>
    <w:rsid w:val="00260E96"/>
    <w:rsid w:val="002F5E7A"/>
    <w:rsid w:val="00343281"/>
    <w:rsid w:val="003A0CB2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  <w:rsid w:val="00FA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BAA2D-770D-4D2E-9AC4-6FB2A8CA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2015-06-24T10:27:00Z</dcterms:created>
  <dcterms:modified xsi:type="dcterms:W3CDTF">2015-06-24T10:27:00Z</dcterms:modified>
</cp:coreProperties>
</file>