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6563B" w:rsidRPr="0086563B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6563B" w:rsidRPr="0086563B">
        <w:rPr>
          <w:b/>
          <w:sz w:val="24"/>
        </w:rPr>
        <w:t>ZP/RB-11/15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6563B" w:rsidRPr="0086563B">
        <w:rPr>
          <w:b/>
        </w:rPr>
        <w:t>przetarg nieograniczony</w:t>
      </w:r>
      <w:r w:rsidR="00753DC1">
        <w:t xml:space="preserve"> na:</w:t>
      </w:r>
    </w:p>
    <w:p w:rsidR="0000184A" w:rsidRDefault="0086563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6563B">
        <w:rPr>
          <w:b/>
          <w:sz w:val="24"/>
          <w:szCs w:val="24"/>
        </w:rPr>
        <w:t>Przebudowa budynku wolno stojącego Instytutu Inżynierii Środowiska WIŚiB przy ul. Brzeźnickiej 60a na potrzeby zespołu laboratoryjnego  wraz ze  zmianą sposobu użytkowania - II etap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6563B" w:rsidRPr="0086563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6563B" w:rsidRPr="0086563B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6563B" w:rsidRPr="0086563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F8B" w:rsidRDefault="00494F8B">
      <w:r>
        <w:separator/>
      </w:r>
    </w:p>
  </w:endnote>
  <w:endnote w:type="continuationSeparator" w:id="0">
    <w:p w:rsidR="00494F8B" w:rsidRDefault="0049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56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56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63B" w:rsidRDefault="008656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F8B" w:rsidRDefault="00494F8B">
      <w:r>
        <w:separator/>
      </w:r>
    </w:p>
  </w:footnote>
  <w:footnote w:type="continuationSeparator" w:id="0">
    <w:p w:rsidR="00494F8B" w:rsidRDefault="00494F8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63B" w:rsidRDefault="008656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63B" w:rsidRDefault="008656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63B" w:rsidRDefault="008656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4F8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94F8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6563B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A54ED-AD5E-4CA1-A5FC-C3029453F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2015-06-24T10:27:00Z</dcterms:created>
  <dcterms:modified xsi:type="dcterms:W3CDTF">2015-06-24T10:27:00Z</dcterms:modified>
</cp:coreProperties>
</file>