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B6691A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B6691A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="009076F7">
        <w:rPr>
          <w:rFonts w:ascii="Tahoma" w:hAnsi="Tahoma" w:cs="Tahoma"/>
          <w:sz w:val="16"/>
          <w:szCs w:val="16"/>
        </w:rPr>
        <w:t>2015-07-07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B6691A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B6691A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B6691A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6691A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6691A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B6691A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6691A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6691A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B6691A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B6691A" w:rsidRPr="00B6691A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B6691A" w:rsidRPr="00B6691A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B6691A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B6691A">
        <w:rPr>
          <w:rFonts w:ascii="Tahoma" w:hAnsi="Tahoma" w:cs="Tahoma"/>
          <w:b/>
          <w:sz w:val="16"/>
          <w:szCs w:val="16"/>
        </w:rPr>
        <w:t>ZP/D-12/15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B6691A" w:rsidRPr="00B6691A">
        <w:rPr>
          <w:rFonts w:ascii="Tahoma" w:hAnsi="Tahoma" w:cs="Tahoma"/>
          <w:b/>
          <w:sz w:val="16"/>
          <w:szCs w:val="16"/>
        </w:rPr>
        <w:t>ZP/D-12/15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B6691A" w:rsidRPr="00B6691A">
        <w:rPr>
          <w:rFonts w:ascii="Tahoma" w:hAnsi="Tahoma" w:cs="Tahoma"/>
          <w:b/>
          <w:color w:val="000000"/>
          <w:sz w:val="16"/>
          <w:szCs w:val="16"/>
        </w:rPr>
        <w:t>Dostawa i montaż  mebli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B6691A" w:rsidRPr="00473906" w:rsidTr="001850F5">
        <w:trPr>
          <w:cantSplit/>
          <w:trHeight w:val="3069"/>
        </w:trPr>
        <w:tc>
          <w:tcPr>
            <w:tcW w:w="9526" w:type="dxa"/>
          </w:tcPr>
          <w:p w:rsidR="00B6691A" w:rsidRDefault="00B6691A" w:rsidP="001850F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B6691A" w:rsidRPr="00473906" w:rsidRDefault="00B6691A" w:rsidP="001850F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6691A" w:rsidRPr="00473906" w:rsidRDefault="00B6691A" w:rsidP="001850F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B6691A">
              <w:rPr>
                <w:rFonts w:ascii="Tahoma" w:hAnsi="Tahoma" w:cs="Tahoma"/>
                <w:b/>
                <w:sz w:val="16"/>
                <w:szCs w:val="16"/>
              </w:rPr>
              <w:t>Nikodemus</w:t>
            </w:r>
            <w:proofErr w:type="spellEnd"/>
            <w:r w:rsidRPr="00B6691A">
              <w:rPr>
                <w:rFonts w:ascii="Tahoma" w:hAnsi="Tahoma" w:cs="Tahoma"/>
                <w:b/>
                <w:sz w:val="16"/>
                <w:szCs w:val="16"/>
              </w:rPr>
              <w:t xml:space="preserve"> Sebastian </w:t>
            </w:r>
            <w:proofErr w:type="spellStart"/>
            <w:r w:rsidRPr="00B6691A">
              <w:rPr>
                <w:rFonts w:ascii="Tahoma" w:hAnsi="Tahoma" w:cs="Tahoma"/>
                <w:b/>
                <w:sz w:val="16"/>
                <w:szCs w:val="16"/>
              </w:rPr>
              <w:t>Czuryński</w:t>
            </w:r>
            <w:proofErr w:type="spellEnd"/>
          </w:p>
          <w:p w:rsidR="00B6691A" w:rsidRPr="00473906" w:rsidRDefault="00B6691A" w:rsidP="001850F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691A">
              <w:rPr>
                <w:rFonts w:ascii="Tahoma" w:hAnsi="Tahoma" w:cs="Tahoma"/>
                <w:b/>
                <w:sz w:val="16"/>
                <w:szCs w:val="16"/>
              </w:rPr>
              <w:t>62-020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b/>
                <w:sz w:val="16"/>
                <w:szCs w:val="16"/>
              </w:rPr>
              <w:t>Swarzędz</w:t>
            </w:r>
          </w:p>
          <w:p w:rsidR="00B6691A" w:rsidRPr="00473906" w:rsidRDefault="00B6691A" w:rsidP="001850F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691A">
              <w:rPr>
                <w:rFonts w:ascii="Tahoma" w:hAnsi="Tahoma" w:cs="Tahoma"/>
                <w:b/>
                <w:sz w:val="16"/>
                <w:szCs w:val="16"/>
              </w:rPr>
              <w:t>Grudzińskiego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6691A">
              <w:rPr>
                <w:rFonts w:ascii="Tahoma" w:hAnsi="Tahoma" w:cs="Tahoma"/>
                <w:b/>
                <w:sz w:val="16"/>
                <w:szCs w:val="16"/>
              </w:rPr>
              <w:t>18A/18</w:t>
            </w:r>
          </w:p>
          <w:p w:rsidR="00B6691A" w:rsidRPr="00473906" w:rsidRDefault="00B6691A" w:rsidP="001850F5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076F7">
              <w:rPr>
                <w:rFonts w:ascii="Tahoma" w:hAnsi="Tahoma" w:cs="Tahoma"/>
                <w:b/>
                <w:sz w:val="16"/>
                <w:szCs w:val="16"/>
              </w:rPr>
              <w:t>11 271.72 zł brutto</w:t>
            </w:r>
          </w:p>
          <w:p w:rsidR="00B6691A" w:rsidRPr="00473906" w:rsidRDefault="00B6691A" w:rsidP="001850F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6691A" w:rsidRPr="00473906" w:rsidRDefault="00B6691A" w:rsidP="00A60757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511E9E">
              <w:rPr>
                <w:rFonts w:ascii="Tahoma" w:hAnsi="Tahoma" w:cs="Tahoma"/>
                <w:sz w:val="16"/>
                <w:szCs w:val="16"/>
              </w:rPr>
              <w:t>o W</w:t>
            </w:r>
            <w:r w:rsidR="009076F7">
              <w:rPr>
                <w:rFonts w:ascii="Tahoma" w:hAnsi="Tahoma" w:cs="Tahoma"/>
                <w:sz w:val="16"/>
                <w:szCs w:val="16"/>
              </w:rPr>
              <w:t>ykonawcy otrzymała 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mieści się w możliwościach finansowych Zamawiającego. </w:t>
            </w:r>
          </w:p>
        </w:tc>
      </w:tr>
      <w:tr w:rsidR="00B6691A" w:rsidRPr="00473906" w:rsidTr="001850F5">
        <w:trPr>
          <w:cantSplit/>
          <w:trHeight w:val="3069"/>
        </w:trPr>
        <w:tc>
          <w:tcPr>
            <w:tcW w:w="9526" w:type="dxa"/>
          </w:tcPr>
          <w:p w:rsidR="00B6691A" w:rsidRDefault="00B6691A" w:rsidP="001850F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B6691A" w:rsidRPr="00473906" w:rsidRDefault="00B6691A" w:rsidP="001850F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6691A" w:rsidRPr="00473906" w:rsidRDefault="00B6691A" w:rsidP="001850F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691A">
              <w:rPr>
                <w:rFonts w:ascii="Tahoma" w:hAnsi="Tahoma" w:cs="Tahoma"/>
                <w:b/>
                <w:sz w:val="16"/>
                <w:szCs w:val="16"/>
              </w:rPr>
              <w:t>Przedsiębiorstwo Handlowe Biurotech-2 Andrzej Hachuła</w:t>
            </w:r>
          </w:p>
          <w:p w:rsidR="00B6691A" w:rsidRPr="00473906" w:rsidRDefault="00B6691A" w:rsidP="001850F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691A">
              <w:rPr>
                <w:rFonts w:ascii="Tahoma" w:hAnsi="Tahoma" w:cs="Tahoma"/>
                <w:b/>
                <w:sz w:val="16"/>
                <w:szCs w:val="16"/>
              </w:rPr>
              <w:t>30-075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B6691A" w:rsidRPr="00473906" w:rsidRDefault="00B6691A" w:rsidP="001850F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691A">
              <w:rPr>
                <w:rFonts w:ascii="Tahoma" w:hAnsi="Tahoma" w:cs="Tahoma"/>
                <w:b/>
                <w:sz w:val="16"/>
                <w:szCs w:val="16"/>
              </w:rPr>
              <w:t>Racławicka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6691A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  <w:p w:rsidR="00B6691A" w:rsidRPr="00473906" w:rsidRDefault="00B6691A" w:rsidP="001850F5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076F7">
              <w:rPr>
                <w:rFonts w:ascii="Tahoma" w:hAnsi="Tahoma" w:cs="Tahoma"/>
                <w:b/>
                <w:sz w:val="16"/>
                <w:szCs w:val="16"/>
              </w:rPr>
              <w:t>8 854.00 zł brutto</w:t>
            </w:r>
          </w:p>
          <w:p w:rsidR="00B6691A" w:rsidRPr="00473906" w:rsidRDefault="00B6691A" w:rsidP="001850F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6691A" w:rsidRPr="00473906" w:rsidRDefault="00B6691A" w:rsidP="00A60757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</w:t>
            </w:r>
            <w:r w:rsidR="00511E9E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9076F7">
              <w:rPr>
                <w:rFonts w:ascii="Tahoma" w:hAnsi="Tahoma" w:cs="Tahoma"/>
                <w:sz w:val="16"/>
                <w:szCs w:val="16"/>
              </w:rPr>
              <w:t>najwyższą liczbę punktów – 97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B6691A" w:rsidRPr="00473906" w:rsidTr="001850F5">
        <w:trPr>
          <w:cantSplit/>
          <w:trHeight w:val="3069"/>
        </w:trPr>
        <w:tc>
          <w:tcPr>
            <w:tcW w:w="9526" w:type="dxa"/>
          </w:tcPr>
          <w:p w:rsidR="00B6691A" w:rsidRDefault="00B6691A" w:rsidP="001850F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B6691A" w:rsidRPr="00473906" w:rsidRDefault="00B6691A" w:rsidP="001850F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6691A" w:rsidRPr="00473906" w:rsidRDefault="00B6691A" w:rsidP="001850F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691A">
              <w:rPr>
                <w:rFonts w:ascii="Tahoma" w:hAnsi="Tahoma" w:cs="Tahoma"/>
                <w:b/>
                <w:sz w:val="16"/>
                <w:szCs w:val="16"/>
              </w:rPr>
              <w:t>Przedsiębiorstwo Handlowe Biurotech-2 Andrzej Hachuła</w:t>
            </w:r>
          </w:p>
          <w:p w:rsidR="00B6691A" w:rsidRPr="00473906" w:rsidRDefault="00B6691A" w:rsidP="001850F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691A">
              <w:rPr>
                <w:rFonts w:ascii="Tahoma" w:hAnsi="Tahoma" w:cs="Tahoma"/>
                <w:b/>
                <w:sz w:val="16"/>
                <w:szCs w:val="16"/>
              </w:rPr>
              <w:t>30-075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B6691A" w:rsidRPr="00473906" w:rsidRDefault="00B6691A" w:rsidP="001850F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691A">
              <w:rPr>
                <w:rFonts w:ascii="Tahoma" w:hAnsi="Tahoma" w:cs="Tahoma"/>
                <w:b/>
                <w:sz w:val="16"/>
                <w:szCs w:val="16"/>
              </w:rPr>
              <w:t>Racławicka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6691A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  <w:p w:rsidR="00B6691A" w:rsidRPr="00473906" w:rsidRDefault="00B6691A" w:rsidP="001850F5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076F7">
              <w:rPr>
                <w:rFonts w:ascii="Tahoma" w:hAnsi="Tahoma" w:cs="Tahoma"/>
                <w:b/>
                <w:sz w:val="16"/>
                <w:szCs w:val="16"/>
              </w:rPr>
              <w:t>300.00 zł brutto</w:t>
            </w:r>
          </w:p>
          <w:p w:rsidR="00B6691A" w:rsidRPr="00473906" w:rsidRDefault="00B6691A" w:rsidP="001850F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6691A" w:rsidRPr="00473906" w:rsidRDefault="00B6691A" w:rsidP="00A60757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</w:t>
            </w:r>
            <w:r w:rsidR="00511E9E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9076F7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B6691A" w:rsidRPr="00473906" w:rsidTr="001850F5">
        <w:tc>
          <w:tcPr>
            <w:tcW w:w="2277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6691A">
              <w:rPr>
                <w:rFonts w:ascii="Tahoma" w:hAnsi="Tahoma" w:cs="Tahoma"/>
                <w:sz w:val="16"/>
                <w:szCs w:val="16"/>
              </w:rPr>
              <w:t>Dostawa  mebli dla Wydziału Zarządzania Politechniki Częstochowskiej</w:t>
            </w:r>
          </w:p>
        </w:tc>
        <w:tc>
          <w:tcPr>
            <w:tcW w:w="2651" w:type="dxa"/>
          </w:tcPr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6691A">
              <w:rPr>
                <w:rFonts w:ascii="Tahoma" w:hAnsi="Tahoma" w:cs="Tahoma"/>
                <w:sz w:val="16"/>
                <w:szCs w:val="16"/>
              </w:rPr>
              <w:t>Nikodemus</w:t>
            </w:r>
            <w:proofErr w:type="spellEnd"/>
            <w:r w:rsidRPr="00B6691A">
              <w:rPr>
                <w:rFonts w:ascii="Tahoma" w:hAnsi="Tahoma" w:cs="Tahoma"/>
                <w:sz w:val="16"/>
                <w:szCs w:val="16"/>
              </w:rPr>
              <w:t xml:space="preserve"> Sebastian </w:t>
            </w:r>
            <w:proofErr w:type="spellStart"/>
            <w:r w:rsidRPr="00B6691A">
              <w:rPr>
                <w:rFonts w:ascii="Tahoma" w:hAnsi="Tahoma" w:cs="Tahoma"/>
                <w:sz w:val="16"/>
                <w:szCs w:val="16"/>
              </w:rPr>
              <w:t>Czuryński</w:t>
            </w:r>
            <w:proofErr w:type="spellEnd"/>
          </w:p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Grudzińskiego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18A/18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62-020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Swarzędz</w:t>
            </w:r>
          </w:p>
        </w:tc>
        <w:tc>
          <w:tcPr>
            <w:tcW w:w="2848" w:type="dxa"/>
          </w:tcPr>
          <w:p w:rsidR="00B6691A" w:rsidRPr="00B6691A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B6691A" w:rsidRPr="00473906" w:rsidTr="001850F5">
        <w:tc>
          <w:tcPr>
            <w:tcW w:w="2277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6691A">
              <w:rPr>
                <w:rFonts w:ascii="Tahoma" w:hAnsi="Tahoma" w:cs="Tahoma"/>
                <w:sz w:val="16"/>
                <w:szCs w:val="16"/>
              </w:rPr>
              <w:t>Dostawa  mebli dla Wydziału Zarządzania Politechniki Częstochowskiej</w:t>
            </w:r>
          </w:p>
        </w:tc>
        <w:tc>
          <w:tcPr>
            <w:tcW w:w="2651" w:type="dxa"/>
          </w:tcPr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Biuro Inżynieryjne "DOT" Tomasz Dubiecki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Lubomira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29A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62-090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Mrowino</w:t>
            </w:r>
          </w:p>
        </w:tc>
        <w:tc>
          <w:tcPr>
            <w:tcW w:w="2848" w:type="dxa"/>
          </w:tcPr>
          <w:p w:rsidR="00B6691A" w:rsidRPr="00B6691A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1 - Cena (koszt) - 87.06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2 - Okres gwarancji - 2.00</w:t>
            </w:r>
          </w:p>
        </w:tc>
        <w:tc>
          <w:tcPr>
            <w:tcW w:w="1748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 xml:space="preserve">  89,06</w:t>
            </w:r>
          </w:p>
        </w:tc>
      </w:tr>
      <w:tr w:rsidR="00B6691A" w:rsidRPr="00473906" w:rsidTr="001850F5">
        <w:tc>
          <w:tcPr>
            <w:tcW w:w="2277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6691A">
              <w:rPr>
                <w:rFonts w:ascii="Tahoma" w:hAnsi="Tahoma" w:cs="Tahoma"/>
                <w:sz w:val="16"/>
                <w:szCs w:val="16"/>
              </w:rPr>
              <w:t>Dostawa  mebli dla Wydziału Zarządzania Politechniki Częstochowskiej</w:t>
            </w:r>
          </w:p>
        </w:tc>
        <w:tc>
          <w:tcPr>
            <w:tcW w:w="2651" w:type="dxa"/>
          </w:tcPr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POKKER OFFICE TADEUSZ KUBIC SPÓŁKA JAWNA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Wybrzeże Wyspiańskiego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14-15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50-370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B6691A" w:rsidRPr="00B6691A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B6691A" w:rsidRPr="00473906" w:rsidTr="001850F5">
        <w:tc>
          <w:tcPr>
            <w:tcW w:w="2277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6691A">
              <w:rPr>
                <w:rFonts w:ascii="Tahoma" w:hAnsi="Tahoma" w:cs="Tahoma"/>
                <w:sz w:val="16"/>
                <w:szCs w:val="16"/>
              </w:rPr>
              <w:t>Dostawa mebli do Sali Seminaryjnej Rady Instytutu Maszyn Cieplnych Politechniki Częstochowskiej</w:t>
            </w:r>
          </w:p>
        </w:tc>
        <w:tc>
          <w:tcPr>
            <w:tcW w:w="2651" w:type="dxa"/>
          </w:tcPr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Przedsiębiorstwo Handlowe Biurotech-2 Andrzej Hachuła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Racławicka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1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30-075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B6691A" w:rsidRPr="00B6691A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2 - Okres gwarancji - 2.00</w:t>
            </w:r>
          </w:p>
        </w:tc>
        <w:tc>
          <w:tcPr>
            <w:tcW w:w="1748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 xml:space="preserve">  97,00</w:t>
            </w:r>
          </w:p>
        </w:tc>
      </w:tr>
      <w:tr w:rsidR="00B6691A" w:rsidRPr="00473906" w:rsidTr="001850F5">
        <w:tc>
          <w:tcPr>
            <w:tcW w:w="2277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6691A">
              <w:rPr>
                <w:rFonts w:ascii="Tahoma" w:hAnsi="Tahoma" w:cs="Tahoma"/>
                <w:sz w:val="16"/>
                <w:szCs w:val="16"/>
              </w:rPr>
              <w:t>Dostawa mebli do Sali Seminaryjnej Rady Instytutu Maszyn Cieplnych Politechniki Częstochowskiej</w:t>
            </w:r>
          </w:p>
        </w:tc>
        <w:tc>
          <w:tcPr>
            <w:tcW w:w="2651" w:type="dxa"/>
          </w:tcPr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Biuro Inżynieryjne "DOT" Tomasz Dubiecki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Lubomira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29A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62-090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Mrowino</w:t>
            </w:r>
          </w:p>
        </w:tc>
        <w:tc>
          <w:tcPr>
            <w:tcW w:w="2848" w:type="dxa"/>
          </w:tcPr>
          <w:p w:rsidR="00B6691A" w:rsidRPr="00B6691A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1 - Cena (koszt) - 68.38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2 - Okres gwarancji - 2.00</w:t>
            </w:r>
          </w:p>
        </w:tc>
        <w:tc>
          <w:tcPr>
            <w:tcW w:w="1748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 xml:space="preserve">  70,38</w:t>
            </w:r>
          </w:p>
        </w:tc>
      </w:tr>
      <w:tr w:rsidR="00B6691A" w:rsidRPr="00473906" w:rsidTr="001850F5">
        <w:tc>
          <w:tcPr>
            <w:tcW w:w="2277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6691A">
              <w:rPr>
                <w:rFonts w:ascii="Tahoma" w:hAnsi="Tahoma" w:cs="Tahoma"/>
                <w:sz w:val="16"/>
                <w:szCs w:val="16"/>
              </w:rPr>
              <w:t>Dostawa mebli do Sali Seminaryjnej Rady Instytutu Maszyn Cieplnych Politechniki Częstochowskiej</w:t>
            </w:r>
          </w:p>
        </w:tc>
        <w:tc>
          <w:tcPr>
            <w:tcW w:w="2651" w:type="dxa"/>
          </w:tcPr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POKKER OFFICE TADEUSZ KUBIC SPÓŁKA JAWNA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Wybrzeże Wyspiańskiego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14-15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50-370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B6691A" w:rsidRPr="00B6691A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B6691A" w:rsidRPr="00473906" w:rsidTr="001850F5">
        <w:tc>
          <w:tcPr>
            <w:tcW w:w="2277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6691A">
              <w:rPr>
                <w:rFonts w:ascii="Tahoma" w:hAnsi="Tahoma" w:cs="Tahoma"/>
                <w:sz w:val="16"/>
                <w:szCs w:val="16"/>
              </w:rPr>
              <w:t>Dostawa mebli dla Wydziału Inżynierii Mechanicznej i Informatyki Politechniki Częstochowskiej</w:t>
            </w:r>
          </w:p>
        </w:tc>
        <w:tc>
          <w:tcPr>
            <w:tcW w:w="2651" w:type="dxa"/>
          </w:tcPr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Przedsiębiorstwo Handlowe Biurotech-2 Andrzej Hachuła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Racławicka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1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30-075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B6691A" w:rsidRPr="00B6691A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2 - Okres gwarancji - 10.00</w:t>
            </w:r>
          </w:p>
        </w:tc>
        <w:tc>
          <w:tcPr>
            <w:tcW w:w="1748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B6691A" w:rsidRPr="00473906" w:rsidTr="001850F5">
        <w:tc>
          <w:tcPr>
            <w:tcW w:w="2277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6691A">
              <w:rPr>
                <w:rFonts w:ascii="Tahoma" w:hAnsi="Tahoma" w:cs="Tahoma"/>
                <w:sz w:val="16"/>
                <w:szCs w:val="16"/>
              </w:rPr>
              <w:t>Dostawa mebli dla Wydziału Inżynierii Mechanicznej i Informatyki Politechniki Częstochowskiej</w:t>
            </w:r>
          </w:p>
        </w:tc>
        <w:tc>
          <w:tcPr>
            <w:tcW w:w="2651" w:type="dxa"/>
          </w:tcPr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POKKER OFFICE TADEUSZ KUBIC SPÓŁKA JAWNA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Wybrzeże Wyspiańskiego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14-15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50-370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691A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B6691A" w:rsidRPr="00B6691A" w:rsidRDefault="00B6691A" w:rsidP="001850F5">
            <w:pPr>
              <w:rPr>
                <w:rFonts w:ascii="Tahoma" w:hAnsi="Tahoma" w:cs="Tahoma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B6691A" w:rsidRPr="00473906" w:rsidRDefault="00B6691A" w:rsidP="001850F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691A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 w:rsidSect="001128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CC2" w:rsidRDefault="000B7CC2">
      <w:r>
        <w:separator/>
      </w:r>
    </w:p>
  </w:endnote>
  <w:endnote w:type="continuationSeparator" w:id="0">
    <w:p w:rsidR="000B7CC2" w:rsidRDefault="000B7C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91A" w:rsidRDefault="00B6691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="00FE7B4E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FE7B4E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511E9E">
      <w:rPr>
        <w:rStyle w:val="Numerstrony"/>
        <w:rFonts w:ascii="Tahoma" w:hAnsi="Tahoma" w:cs="Tahoma"/>
        <w:noProof/>
        <w:sz w:val="16"/>
        <w:szCs w:val="16"/>
      </w:rPr>
      <w:t>2</w:t>
    </w:r>
    <w:r w:rsidR="00FE7B4E"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="00FE7B4E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FE7B4E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511E9E">
      <w:rPr>
        <w:rStyle w:val="Numerstrony"/>
        <w:rFonts w:ascii="Tahoma" w:hAnsi="Tahoma" w:cs="Tahoma"/>
        <w:noProof/>
        <w:sz w:val="16"/>
        <w:szCs w:val="16"/>
      </w:rPr>
      <w:t>2</w:t>
    </w:r>
    <w:r w:rsidR="00FE7B4E"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91A" w:rsidRDefault="00B669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CC2" w:rsidRDefault="000B7CC2">
      <w:r>
        <w:separator/>
      </w:r>
    </w:p>
  </w:footnote>
  <w:footnote w:type="continuationSeparator" w:id="0">
    <w:p w:rsidR="000B7CC2" w:rsidRDefault="000B7C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91A" w:rsidRDefault="00B669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91A" w:rsidRDefault="00B669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91A" w:rsidRDefault="00B6691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691A"/>
    <w:rsid w:val="000034E3"/>
    <w:rsid w:val="000829DF"/>
    <w:rsid w:val="000961E4"/>
    <w:rsid w:val="000A2424"/>
    <w:rsid w:val="000A28CD"/>
    <w:rsid w:val="000B7CC2"/>
    <w:rsid w:val="000E5FD3"/>
    <w:rsid w:val="00112854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11E9E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076F7"/>
    <w:rsid w:val="009406E9"/>
    <w:rsid w:val="00944C46"/>
    <w:rsid w:val="00965681"/>
    <w:rsid w:val="00A07DC2"/>
    <w:rsid w:val="00A55A7E"/>
    <w:rsid w:val="00A60757"/>
    <w:rsid w:val="00AF25E0"/>
    <w:rsid w:val="00B6691A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  <w:rsid w:val="00FE7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28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112854"/>
    <w:rPr>
      <w:rFonts w:ascii="Arial" w:hAnsi="Arial"/>
    </w:rPr>
  </w:style>
  <w:style w:type="paragraph" w:styleId="Nagwek">
    <w:name w:val="header"/>
    <w:basedOn w:val="Normalny"/>
    <w:rsid w:val="00112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1285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2854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558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1601-01-01T00:00:00Z</cp:lastPrinted>
  <dcterms:created xsi:type="dcterms:W3CDTF">2015-07-07T11:12:00Z</dcterms:created>
  <dcterms:modified xsi:type="dcterms:W3CDTF">2015-07-07T11:12:00Z</dcterms:modified>
</cp:coreProperties>
</file>