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40FEC" w:rsidRPr="00740FE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40FEC" w:rsidRPr="00740FE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40FEC" w:rsidRPr="00740FEC">
        <w:rPr>
          <w:b/>
        </w:rPr>
        <w:t>Dostawa kamery szybkiej wraz z obiektywem dla Wydziału Inżynierii Mechanicznej i Informatyki Politechniki Częstochowskiej</w:t>
      </w:r>
      <w:r w:rsidR="00CF4666">
        <w:t xml:space="preserve">, </w:t>
      </w:r>
      <w:proofErr w:type="spellStart"/>
      <w:r w:rsidR="00CF4666">
        <w:t>spr</w:t>
      </w:r>
      <w:proofErr w:type="spellEnd"/>
      <w:r w:rsidR="00CF4666">
        <w:t xml:space="preserve">. nr rej. </w:t>
      </w:r>
      <w:bookmarkStart w:id="0" w:name="_GoBack"/>
      <w:r w:rsidR="00CF4666" w:rsidRPr="00CF4666">
        <w:rPr>
          <w:b/>
        </w:rPr>
        <w:t>ZP/D-30/A/15</w:t>
      </w:r>
      <w:r>
        <w:t xml:space="preserve"> 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B6A" w:rsidRDefault="00FA1B6A">
      <w:r>
        <w:separator/>
      </w:r>
    </w:p>
  </w:endnote>
  <w:endnote w:type="continuationSeparator" w:id="0">
    <w:p w:rsidR="00FA1B6A" w:rsidRDefault="00FA1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46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46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46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B6A" w:rsidRDefault="00FA1B6A">
      <w:r>
        <w:separator/>
      </w:r>
    </w:p>
  </w:footnote>
  <w:footnote w:type="continuationSeparator" w:id="0">
    <w:p w:rsidR="00FA1B6A" w:rsidRDefault="00FA1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FEC" w:rsidRDefault="00740F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FEC" w:rsidRDefault="00740F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FEC" w:rsidRDefault="00740F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B6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40FEC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F4666"/>
    <w:rsid w:val="00D23A0C"/>
    <w:rsid w:val="00D30B74"/>
    <w:rsid w:val="00FA1B6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256846-B6FD-492A-AA04-F817394A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CF46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46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2015-07-03T12:02:00Z</cp:lastPrinted>
  <dcterms:created xsi:type="dcterms:W3CDTF">2015-07-03T12:02:00Z</dcterms:created>
  <dcterms:modified xsi:type="dcterms:W3CDTF">2015-07-03T12:02:00Z</dcterms:modified>
</cp:coreProperties>
</file>