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2242B" w:rsidRPr="00F2242B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2242B" w:rsidRPr="00F2242B">
        <w:rPr>
          <w:rFonts w:ascii="Times New Roman" w:eastAsia="Times New Roman" w:hAnsi="Times New Roman"/>
          <w:b/>
          <w:sz w:val="24"/>
          <w:szCs w:val="20"/>
          <w:lang w:eastAsia="pl-PL"/>
        </w:rPr>
        <w:t>ZP/DK-25/15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2242B" w:rsidRPr="00F2242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2242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2242B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D76" w:rsidRDefault="00775D76" w:rsidP="00025386">
      <w:pPr>
        <w:spacing w:after="0" w:line="240" w:lineRule="auto"/>
      </w:pPr>
      <w:r>
        <w:separator/>
      </w:r>
    </w:p>
  </w:endnote>
  <w:endnote w:type="continuationSeparator" w:id="0">
    <w:p w:rsidR="00775D76" w:rsidRDefault="00775D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42B" w:rsidRDefault="00F224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71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71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42B" w:rsidRDefault="00F224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D76" w:rsidRDefault="00775D76" w:rsidP="00025386">
      <w:pPr>
        <w:spacing w:after="0" w:line="240" w:lineRule="auto"/>
      </w:pPr>
      <w:r>
        <w:separator/>
      </w:r>
    </w:p>
  </w:footnote>
  <w:footnote w:type="continuationSeparator" w:id="0">
    <w:p w:rsidR="00775D76" w:rsidRDefault="00775D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42B" w:rsidRDefault="00F224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42B" w:rsidRDefault="009171D8">
    <w:pPr>
      <w:pStyle w:val="Nagwek"/>
    </w:pPr>
    <w:r w:rsidRPr="000F26FE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42B" w:rsidRDefault="00F224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D76"/>
    <w:rsid w:val="00025386"/>
    <w:rsid w:val="001C2314"/>
    <w:rsid w:val="005624D8"/>
    <w:rsid w:val="00775D76"/>
    <w:rsid w:val="008F2498"/>
    <w:rsid w:val="009171D8"/>
    <w:rsid w:val="00A56A6F"/>
    <w:rsid w:val="00D55FC4"/>
    <w:rsid w:val="00F2242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2015-06-30T10:05:00Z</dcterms:created>
  <dcterms:modified xsi:type="dcterms:W3CDTF">2015-06-30T10:05:00Z</dcterms:modified>
</cp:coreProperties>
</file>