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AB2694" w:rsidRPr="00AB2694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AB2694" w:rsidRPr="00AB2694">
        <w:rPr>
          <w:rFonts w:ascii="Times New Roman" w:eastAsia="Times New Roman" w:hAnsi="Times New Roman"/>
          <w:b/>
          <w:sz w:val="24"/>
          <w:szCs w:val="20"/>
          <w:lang w:eastAsia="pl-PL"/>
        </w:rPr>
        <w:t>ZP/D-25/A/15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AB2694" w:rsidRPr="00AB2694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AB2694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B2694">
        <w:rPr>
          <w:rFonts w:ascii="Times New Roman" w:eastAsia="Times New Roman" w:hAnsi="Times New Roman"/>
          <w:b/>
          <w:sz w:val="24"/>
          <w:szCs w:val="24"/>
          <w:lang w:eastAsia="pl-PL"/>
        </w:rPr>
        <w:t>Dostawa mieszaniny gazów wraz z dzierżawą butli dla Wydziału Inżynierii Środowiska i Biotechnologii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6B56" w:rsidRDefault="00B76B56" w:rsidP="00025386">
      <w:pPr>
        <w:spacing w:after="0" w:line="240" w:lineRule="auto"/>
      </w:pPr>
      <w:r>
        <w:separator/>
      </w:r>
    </w:p>
  </w:endnote>
  <w:endnote w:type="continuationSeparator" w:id="0">
    <w:p w:rsidR="00B76B56" w:rsidRDefault="00B76B5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2694" w:rsidRDefault="00AB269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B269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B269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2694" w:rsidRDefault="00AB269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6B56" w:rsidRDefault="00B76B56" w:rsidP="00025386">
      <w:pPr>
        <w:spacing w:after="0" w:line="240" w:lineRule="auto"/>
      </w:pPr>
      <w:r>
        <w:separator/>
      </w:r>
    </w:p>
  </w:footnote>
  <w:footnote w:type="continuationSeparator" w:id="0">
    <w:p w:rsidR="00B76B56" w:rsidRDefault="00B76B5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2694" w:rsidRDefault="00AB269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2694" w:rsidRDefault="00AB269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2694" w:rsidRDefault="00AB269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6B56"/>
    <w:rsid w:val="00025386"/>
    <w:rsid w:val="001C2314"/>
    <w:rsid w:val="005624D8"/>
    <w:rsid w:val="008F2498"/>
    <w:rsid w:val="00A56A6F"/>
    <w:rsid w:val="00AB2694"/>
    <w:rsid w:val="00B76B56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7992B16C-5F65-4634-8674-E200A5668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dcterms:created xsi:type="dcterms:W3CDTF">2015-06-22T11:43:00Z</dcterms:created>
  <dcterms:modified xsi:type="dcterms:W3CDTF">2015-06-22T11:43:00Z</dcterms:modified>
</cp:coreProperties>
</file>