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D03B8D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D03B8D">
        <w:rPr>
          <w:rFonts w:ascii="Tahoma" w:hAnsi="Tahoma" w:cs="Tahoma"/>
          <w:b/>
          <w:sz w:val="16"/>
          <w:szCs w:val="16"/>
        </w:rPr>
        <w:t>OGŁOSZENIE</w:t>
      </w:r>
    </w:p>
    <w:p w:rsidR="000034E3" w:rsidRPr="00D03B8D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D03B8D">
        <w:rPr>
          <w:rFonts w:ascii="Tahoma" w:hAnsi="Tahoma" w:cs="Tahoma"/>
          <w:b/>
          <w:sz w:val="16"/>
          <w:szCs w:val="16"/>
        </w:rPr>
        <w:t xml:space="preserve"> </w:t>
      </w:r>
      <w:r w:rsidR="006D0934" w:rsidRPr="00D03B8D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03B8D" w:rsidRDefault="00166BC4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03B8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034E3" w:rsidRPr="00D03B8D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034E3" w:rsidRPr="00D03B8D" w:rsidRDefault="00166BC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03B8D">
        <w:rPr>
          <w:rFonts w:ascii="Tahoma" w:hAnsi="Tahoma" w:cs="Tahoma"/>
          <w:color w:val="000000"/>
          <w:sz w:val="16"/>
          <w:szCs w:val="16"/>
        </w:rPr>
        <w:t>Dąbrowskiego</w:t>
      </w:r>
      <w:r w:rsidR="000034E3" w:rsidRPr="00D03B8D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03B8D">
        <w:rPr>
          <w:rFonts w:ascii="Tahoma" w:hAnsi="Tahoma" w:cs="Tahoma"/>
          <w:color w:val="000000"/>
          <w:sz w:val="16"/>
          <w:szCs w:val="16"/>
        </w:rPr>
        <w:t>69</w:t>
      </w:r>
      <w:r w:rsidR="000034E3" w:rsidRPr="00D03B8D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034E3" w:rsidRPr="00D03B8D" w:rsidRDefault="00166BC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03B8D">
        <w:rPr>
          <w:rFonts w:ascii="Tahoma" w:hAnsi="Tahoma" w:cs="Tahoma"/>
          <w:color w:val="000000"/>
          <w:sz w:val="16"/>
          <w:szCs w:val="16"/>
        </w:rPr>
        <w:t>42-201</w:t>
      </w:r>
      <w:r w:rsidR="000034E3" w:rsidRPr="00D03B8D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03B8D">
        <w:rPr>
          <w:rFonts w:ascii="Tahoma" w:hAnsi="Tahoma" w:cs="Tahoma"/>
          <w:color w:val="000000"/>
          <w:sz w:val="16"/>
          <w:szCs w:val="16"/>
        </w:rPr>
        <w:t>Częstochowa</w:t>
      </w:r>
      <w:r w:rsidR="000034E3" w:rsidRPr="00D03B8D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03B8D">
        <w:rPr>
          <w:rFonts w:ascii="Tahoma" w:hAnsi="Tahoma" w:cs="Tahoma"/>
          <w:color w:val="000000"/>
          <w:sz w:val="16"/>
          <w:szCs w:val="16"/>
        </w:rPr>
        <w:t>śląskie</w:t>
      </w:r>
      <w:r w:rsidR="000034E3" w:rsidRPr="00D03B8D">
        <w:rPr>
          <w:rFonts w:ascii="Tahoma" w:hAnsi="Tahoma" w:cs="Tahoma"/>
          <w:color w:val="000000"/>
          <w:sz w:val="16"/>
          <w:szCs w:val="16"/>
        </w:rPr>
        <w:t>,</w:t>
      </w: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D03B8D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66BC4" w:rsidRPr="00D03B8D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D03B8D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66BC4" w:rsidRPr="00D03B8D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D03B8D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03B8D">
        <w:rPr>
          <w:rFonts w:ascii="Tahoma" w:hAnsi="Tahoma" w:cs="Tahoma"/>
          <w:color w:val="000000"/>
          <w:sz w:val="16"/>
          <w:szCs w:val="16"/>
        </w:rPr>
        <w:t xml:space="preserve">niniejszym informuje o wyniku postępowania na </w:t>
      </w:r>
      <w:r w:rsidR="00166BC4" w:rsidRPr="00D03B8D">
        <w:rPr>
          <w:rFonts w:ascii="Tahoma" w:hAnsi="Tahoma" w:cs="Tahoma"/>
          <w:b/>
          <w:color w:val="000000"/>
          <w:sz w:val="16"/>
          <w:szCs w:val="16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</w:t>
      </w:r>
      <w:r w:rsidR="00D03B8D">
        <w:rPr>
          <w:rFonts w:ascii="Tahoma" w:hAnsi="Tahoma" w:cs="Tahoma"/>
          <w:b/>
          <w:color w:val="000000"/>
          <w:sz w:val="16"/>
          <w:szCs w:val="16"/>
        </w:rPr>
        <w:t xml:space="preserve"> (nr sprawy: ZP/DK-09/15)</w:t>
      </w: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66BC4" w:rsidRPr="00D03B8D" w:rsidTr="00B9285D">
        <w:trPr>
          <w:cantSplit/>
          <w:trHeight w:val="1656"/>
        </w:trPr>
        <w:tc>
          <w:tcPr>
            <w:tcW w:w="9526" w:type="dxa"/>
          </w:tcPr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"RATE ART" Przedsiębiorstwo Handlowo Usługowe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91-463 Łódź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Łagiewnicka 54/56    114/115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03B8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>201 597.00 zł</w:t>
            </w:r>
          </w:p>
        </w:tc>
      </w:tr>
      <w:tr w:rsidR="00166BC4" w:rsidRPr="00D03B8D" w:rsidTr="00B9285D">
        <w:trPr>
          <w:cantSplit/>
          <w:trHeight w:val="1596"/>
        </w:trPr>
        <w:tc>
          <w:tcPr>
            <w:tcW w:w="9526" w:type="dxa"/>
          </w:tcPr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FCA Sp. z o.o.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32-005 Niepołomice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Grabska    11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03B8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>19 007.19 zł</w:t>
            </w:r>
          </w:p>
        </w:tc>
      </w:tr>
      <w:tr w:rsidR="00166BC4" w:rsidRPr="00D03B8D" w:rsidTr="00B9285D">
        <w:trPr>
          <w:cantSplit/>
          <w:trHeight w:val="1705"/>
        </w:trPr>
        <w:tc>
          <w:tcPr>
            <w:tcW w:w="9526" w:type="dxa"/>
          </w:tcPr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FCA Sp. z o.o.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32-005 Niepołomice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Grabska    11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03B8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>343 733.34 zł</w:t>
            </w:r>
          </w:p>
        </w:tc>
      </w:tr>
      <w:tr w:rsidR="00166BC4" w:rsidRPr="00D03B8D" w:rsidTr="00B9285D">
        <w:trPr>
          <w:cantSplit/>
          <w:trHeight w:val="1755"/>
        </w:trPr>
        <w:tc>
          <w:tcPr>
            <w:tcW w:w="9526" w:type="dxa"/>
          </w:tcPr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MERAZET S.A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60-203 Poznań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J. </w:t>
            </w:r>
            <w:proofErr w:type="spellStart"/>
            <w:r w:rsidRPr="00D03B8D">
              <w:rPr>
                <w:rFonts w:ascii="Tahoma" w:hAnsi="Tahoma" w:cs="Tahoma"/>
                <w:b/>
                <w:sz w:val="16"/>
                <w:szCs w:val="16"/>
              </w:rPr>
              <w:t>Krauthofera</w:t>
            </w:r>
            <w:proofErr w:type="spellEnd"/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    36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03B8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>55 965.00 zł</w:t>
            </w:r>
          </w:p>
        </w:tc>
      </w:tr>
      <w:tr w:rsidR="00166BC4" w:rsidRPr="00D03B8D" w:rsidTr="00B9285D">
        <w:trPr>
          <w:cantSplit/>
          <w:trHeight w:val="1701"/>
        </w:trPr>
        <w:tc>
          <w:tcPr>
            <w:tcW w:w="9526" w:type="dxa"/>
          </w:tcPr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166BC4" w:rsidRPr="00D03B8D" w:rsidRDefault="00166BC4" w:rsidP="00D25BE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"RATE ART" Przedsiębiorstwo Handlowo Usługowe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91-463 Łódź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Łagiewnicka 54/56    114/115</w:t>
            </w:r>
          </w:p>
          <w:p w:rsidR="00166BC4" w:rsidRPr="00D03B8D" w:rsidRDefault="00166BC4" w:rsidP="00D25BEB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03B8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03B8D">
              <w:rPr>
                <w:rFonts w:ascii="Tahoma" w:hAnsi="Tahoma" w:cs="Tahoma"/>
                <w:b/>
                <w:sz w:val="16"/>
                <w:szCs w:val="16"/>
              </w:rPr>
              <w:t>3 198.00 zł</w:t>
            </w:r>
          </w:p>
        </w:tc>
      </w:tr>
    </w:tbl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166BC4" w:rsidRPr="00D03B8D" w:rsidTr="00D25BEB">
        <w:tc>
          <w:tcPr>
            <w:tcW w:w="9212" w:type="dxa"/>
            <w:shd w:val="clear" w:color="auto" w:fill="auto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lastRenderedPageBreak/>
              <w:t>MERAZET S.A</w:t>
            </w:r>
          </w:p>
          <w:p w:rsidR="00166BC4" w:rsidRPr="00D03B8D" w:rsidRDefault="00166BC4" w:rsidP="00D25BEB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6BC4" w:rsidRPr="00D03B8D" w:rsidRDefault="00D03B8D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 – 95 pkt. Cena oferty mieści się w możliwościach finansowych Zamawiającego.</w:t>
            </w:r>
          </w:p>
        </w:tc>
      </w:tr>
      <w:tr w:rsidR="00166BC4" w:rsidRPr="00D03B8D" w:rsidTr="00D25BEB">
        <w:tc>
          <w:tcPr>
            <w:tcW w:w="9212" w:type="dxa"/>
            <w:shd w:val="clear" w:color="auto" w:fill="auto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"RATE ART" Przedsiębiorstwo Handlowo Usługowe</w:t>
            </w:r>
          </w:p>
          <w:p w:rsidR="00166BC4" w:rsidRPr="00D03B8D" w:rsidRDefault="00166BC4" w:rsidP="00D25BEB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6BC4" w:rsidRPr="00D03B8D" w:rsidRDefault="00D03B8D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 – 95 pkt. Cena oferty mieści się w możliwościach finansowych Zamawiającego.</w:t>
            </w:r>
          </w:p>
        </w:tc>
      </w:tr>
      <w:tr w:rsidR="00166BC4" w:rsidRPr="00D03B8D" w:rsidTr="00D25BEB">
        <w:tc>
          <w:tcPr>
            <w:tcW w:w="9212" w:type="dxa"/>
            <w:shd w:val="clear" w:color="auto" w:fill="auto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"RATE ART" Przedsiębiorstwo Handlowo Usługowe</w:t>
            </w:r>
          </w:p>
          <w:p w:rsidR="00166BC4" w:rsidRPr="00D03B8D" w:rsidRDefault="00166BC4" w:rsidP="00D25BEB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6BC4" w:rsidRPr="00D03B8D" w:rsidRDefault="00D03B8D" w:rsidP="00D03B8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  <w:tr w:rsidR="00166BC4" w:rsidRPr="00D03B8D" w:rsidTr="00D25BEB">
        <w:tc>
          <w:tcPr>
            <w:tcW w:w="9212" w:type="dxa"/>
            <w:shd w:val="clear" w:color="auto" w:fill="auto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FCA Sp. z o.o.</w:t>
            </w:r>
          </w:p>
          <w:p w:rsidR="00166BC4" w:rsidRPr="00D03B8D" w:rsidRDefault="00166BC4" w:rsidP="00D25BEB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6BC4" w:rsidRPr="00D03B8D" w:rsidRDefault="00D03B8D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  <w:tr w:rsidR="00166BC4" w:rsidRPr="00D03B8D" w:rsidTr="00D25BEB">
        <w:tc>
          <w:tcPr>
            <w:tcW w:w="9212" w:type="dxa"/>
            <w:shd w:val="clear" w:color="auto" w:fill="auto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FCA Sp. z o.o.</w:t>
            </w:r>
          </w:p>
          <w:p w:rsidR="00166BC4" w:rsidRPr="00D03B8D" w:rsidRDefault="00166BC4" w:rsidP="00D25BEB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6BC4" w:rsidRPr="00D03B8D" w:rsidRDefault="00D03B8D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</w:tbl>
    <w:p w:rsidR="00AF25E0" w:rsidRPr="00D03B8D" w:rsidRDefault="00AF25E0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03B8D">
        <w:rPr>
          <w:rFonts w:ascii="Tahoma" w:hAnsi="Tahoma" w:cs="Tahoma"/>
          <w:color w:val="000000"/>
          <w:sz w:val="16"/>
          <w:szCs w:val="16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66BC4" w:rsidRPr="00D03B8D" w:rsidTr="00D25BEB">
        <w:trPr>
          <w:cantSplit/>
        </w:trPr>
        <w:tc>
          <w:tcPr>
            <w:tcW w:w="9568" w:type="dxa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Zadanie nr: 6</w:t>
            </w:r>
          </w:p>
          <w:p w:rsidR="00166BC4" w:rsidRPr="00D03B8D" w:rsidRDefault="00D03B8D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Zamawiający w dniu 02.06.2015r.  unieważnił przedmiotowe zadanie na podstawie art. 93 ust. 1 pkt. 1 </w:t>
            </w:r>
            <w:proofErr w:type="spellStart"/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166BC4" w:rsidRPr="00D03B8D" w:rsidTr="00D25BEB">
        <w:trPr>
          <w:cantSplit/>
        </w:trPr>
        <w:tc>
          <w:tcPr>
            <w:tcW w:w="9568" w:type="dxa"/>
          </w:tcPr>
          <w:p w:rsidR="00166BC4" w:rsidRPr="00D03B8D" w:rsidRDefault="00166BC4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Zadanie nr: 7</w:t>
            </w:r>
          </w:p>
          <w:p w:rsidR="00166BC4" w:rsidRPr="00D03B8D" w:rsidRDefault="00D03B8D" w:rsidP="00D25BE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Zamawiający w dniu 02.06.2015r.  unieważnił przedmiotowe zadanie na podstawie art. 93 ust. 1 pkt. 1 </w:t>
            </w:r>
            <w:proofErr w:type="spellStart"/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DD7AF8" w:rsidRPr="00D03B8D" w:rsidTr="00135E42">
        <w:trPr>
          <w:cantSplit/>
        </w:trPr>
        <w:tc>
          <w:tcPr>
            <w:tcW w:w="9568" w:type="dxa"/>
          </w:tcPr>
          <w:p w:rsidR="00DD7AF8" w:rsidRPr="00D03B8D" w:rsidRDefault="00DD7AF8" w:rsidP="00135E42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Zadanie nr: 4</w:t>
            </w:r>
          </w:p>
          <w:p w:rsidR="00DD7AF8" w:rsidRPr="00D03B8D" w:rsidRDefault="00DD7AF8" w:rsidP="00DD7AF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Zamawiający unieważnił przedmiotowe zadanie na podstawie art. 93 ust. 1 pkt. 1 </w:t>
            </w:r>
            <w:proofErr w:type="spellStart"/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niepodlegającej odrzucenia</w:t>
            </w:r>
            <w:r w:rsidRPr="00D03B8D"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  <w:bookmarkStart w:id="0" w:name="_GoBack"/>
            <w:bookmarkEnd w:id="0"/>
          </w:p>
        </w:tc>
      </w:tr>
    </w:tbl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AF25E0" w:rsidRPr="00D03B8D" w:rsidRDefault="00AF25E0" w:rsidP="00AF25E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r w:rsidRPr="00D03B8D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D03B8D" w:rsidTr="008463A1">
        <w:tc>
          <w:tcPr>
            <w:tcW w:w="2277" w:type="dxa"/>
            <w:shd w:val="clear" w:color="auto" w:fill="F3F3F3"/>
          </w:tcPr>
          <w:p w:rsidR="00440209" w:rsidRPr="00D03B8D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D03B8D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D03B8D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D03B8D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66BC4" w:rsidRPr="00D03B8D" w:rsidTr="00D25BEB">
        <w:tc>
          <w:tcPr>
            <w:tcW w:w="2277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1 - ZESTAW DO POMIARU STRAT SYGNAŁU </w:t>
            </w:r>
            <w:r w:rsidRPr="00D03B8D">
              <w:rPr>
                <w:rFonts w:ascii="Tahoma" w:hAnsi="Tahoma" w:cs="Tahoma"/>
                <w:sz w:val="16"/>
                <w:szCs w:val="16"/>
              </w:rPr>
              <w:lastRenderedPageBreak/>
              <w:t>OPTYCZNEGO</w:t>
            </w:r>
          </w:p>
        </w:tc>
        <w:tc>
          <w:tcPr>
            <w:tcW w:w="2651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lastRenderedPageBreak/>
              <w:t>"RATE ART" Przedsiębiorstwo Handlowo Usługowe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lastRenderedPageBreak/>
              <w:t>Łagiewnicka 54/56 114/115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91-463 Łódź</w:t>
            </w:r>
          </w:p>
        </w:tc>
        <w:tc>
          <w:tcPr>
            <w:tcW w:w="28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lastRenderedPageBreak/>
              <w:t>1 - Cena (koszt) - 95.00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66BC4" w:rsidRPr="00D03B8D" w:rsidTr="00D25BEB">
        <w:tc>
          <w:tcPr>
            <w:tcW w:w="2277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lastRenderedPageBreak/>
              <w:t>2 - STANOWISKO SIECI OPTYCZNYCH</w:t>
            </w:r>
          </w:p>
        </w:tc>
        <w:tc>
          <w:tcPr>
            <w:tcW w:w="2651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FCA Sp. z o.o.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Grabska 11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32-005 Niepołomice</w:t>
            </w:r>
          </w:p>
        </w:tc>
        <w:tc>
          <w:tcPr>
            <w:tcW w:w="28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66BC4" w:rsidRPr="00D03B8D" w:rsidTr="00D25BEB">
        <w:tc>
          <w:tcPr>
            <w:tcW w:w="2277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3 - SYSTEM MULTIPLEKSACJI FALOWEJ WDM</w:t>
            </w:r>
          </w:p>
        </w:tc>
        <w:tc>
          <w:tcPr>
            <w:tcW w:w="2651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FCA Sp. z o.o.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Grabska 11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32-005 Niepołomice</w:t>
            </w:r>
          </w:p>
        </w:tc>
        <w:tc>
          <w:tcPr>
            <w:tcW w:w="28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66BC4" w:rsidRPr="00D03B8D" w:rsidTr="00D25BEB">
        <w:tc>
          <w:tcPr>
            <w:tcW w:w="2277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4 - TESTER DO CERTYFIKACJI (3 SZT.)</w:t>
            </w:r>
          </w:p>
        </w:tc>
        <w:tc>
          <w:tcPr>
            <w:tcW w:w="2651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MERAZET S.A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J. </w:t>
            </w:r>
            <w:proofErr w:type="spellStart"/>
            <w:r w:rsidRPr="00D03B8D">
              <w:rPr>
                <w:rFonts w:ascii="Tahoma" w:hAnsi="Tahoma" w:cs="Tahoma"/>
                <w:sz w:val="16"/>
                <w:szCs w:val="16"/>
              </w:rPr>
              <w:t>Krauthofera</w:t>
            </w:r>
            <w:proofErr w:type="spellEnd"/>
            <w:r w:rsidRPr="00D03B8D">
              <w:rPr>
                <w:rFonts w:ascii="Tahoma" w:hAnsi="Tahoma" w:cs="Tahoma"/>
                <w:sz w:val="16"/>
                <w:szCs w:val="16"/>
              </w:rPr>
              <w:t xml:space="preserve"> 36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60-203 Poznań</w:t>
            </w:r>
          </w:p>
        </w:tc>
        <w:tc>
          <w:tcPr>
            <w:tcW w:w="2848" w:type="dxa"/>
            <w:shd w:val="clear" w:color="auto" w:fill="auto"/>
          </w:tcPr>
          <w:p w:rsidR="00166BC4" w:rsidRPr="00D03B8D" w:rsidRDefault="00AB6F69" w:rsidP="00D25BE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</w:p>
        </w:tc>
        <w:tc>
          <w:tcPr>
            <w:tcW w:w="17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AB6F69"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  <w:tr w:rsidR="00166BC4" w:rsidRPr="00D03B8D" w:rsidTr="00D25BEB">
        <w:tc>
          <w:tcPr>
            <w:tcW w:w="2277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5 - ANALIZATOR SIECI (7 SZT.)</w:t>
            </w:r>
          </w:p>
        </w:tc>
        <w:tc>
          <w:tcPr>
            <w:tcW w:w="2651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MERAZET S.A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J. </w:t>
            </w:r>
            <w:proofErr w:type="spellStart"/>
            <w:r w:rsidRPr="00D03B8D">
              <w:rPr>
                <w:rFonts w:ascii="Tahoma" w:hAnsi="Tahoma" w:cs="Tahoma"/>
                <w:sz w:val="16"/>
                <w:szCs w:val="16"/>
              </w:rPr>
              <w:t>Krauthofera</w:t>
            </w:r>
            <w:proofErr w:type="spellEnd"/>
            <w:r w:rsidRPr="00D03B8D">
              <w:rPr>
                <w:rFonts w:ascii="Tahoma" w:hAnsi="Tahoma" w:cs="Tahoma"/>
                <w:sz w:val="16"/>
                <w:szCs w:val="16"/>
              </w:rPr>
              <w:t xml:space="preserve"> 36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60-203 Poznań</w:t>
            </w:r>
          </w:p>
        </w:tc>
        <w:tc>
          <w:tcPr>
            <w:tcW w:w="28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66BC4" w:rsidRPr="00D03B8D" w:rsidTr="00D25BEB">
        <w:tc>
          <w:tcPr>
            <w:tcW w:w="2277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8 - MIERNIK MOCY</w:t>
            </w:r>
          </w:p>
        </w:tc>
        <w:tc>
          <w:tcPr>
            <w:tcW w:w="2651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"RATE ART" Przedsiębiorstwo Handlowo Usługowe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Łagiewnicka 54/56 114/115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91-463 Łódź</w:t>
            </w:r>
          </w:p>
        </w:tc>
        <w:tc>
          <w:tcPr>
            <w:tcW w:w="28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166BC4" w:rsidRPr="00D03B8D" w:rsidRDefault="00166BC4" w:rsidP="00D25BE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03B8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03B8D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D03B8D" w:rsidRDefault="00166BC4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  <w:r w:rsidRPr="00D03B8D">
        <w:rPr>
          <w:rFonts w:ascii="Tahoma" w:hAnsi="Tahoma" w:cs="Tahoma"/>
          <w:sz w:val="16"/>
          <w:szCs w:val="16"/>
        </w:rPr>
        <w:t>Częstochowa</w:t>
      </w:r>
      <w:r w:rsidR="000034E3" w:rsidRPr="00D03B8D">
        <w:rPr>
          <w:rFonts w:ascii="Tahoma" w:hAnsi="Tahoma" w:cs="Tahoma"/>
          <w:sz w:val="16"/>
          <w:szCs w:val="16"/>
        </w:rPr>
        <w:t xml:space="preserve"> dnia: </w:t>
      </w:r>
      <w:r w:rsidR="00D03B8D" w:rsidRPr="00D03B8D">
        <w:rPr>
          <w:rFonts w:ascii="Tahoma" w:hAnsi="Tahoma" w:cs="Tahoma"/>
          <w:sz w:val="16"/>
          <w:szCs w:val="16"/>
        </w:rPr>
        <w:t>2015-06-26</w:t>
      </w:r>
    </w:p>
    <w:sectPr w:rsidR="000034E3" w:rsidRPr="00D03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A1D" w:rsidRDefault="003B0A1D">
      <w:r>
        <w:separator/>
      </w:r>
    </w:p>
  </w:endnote>
  <w:endnote w:type="continuationSeparator" w:id="0">
    <w:p w:rsidR="003B0A1D" w:rsidRDefault="003B0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C4" w:rsidRDefault="00166B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DD7AF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AF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AF8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C4" w:rsidRDefault="00166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A1D" w:rsidRDefault="003B0A1D">
      <w:r>
        <w:separator/>
      </w:r>
    </w:p>
  </w:footnote>
  <w:footnote w:type="continuationSeparator" w:id="0">
    <w:p w:rsidR="003B0A1D" w:rsidRDefault="003B0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C4" w:rsidRDefault="00166B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C4" w:rsidRDefault="00DD7A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6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C4" w:rsidRDefault="00166B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A1D"/>
    <w:rsid w:val="000034E3"/>
    <w:rsid w:val="00166BC4"/>
    <w:rsid w:val="0029663E"/>
    <w:rsid w:val="003B0A1D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B6F69"/>
    <w:rsid w:val="00AF25E0"/>
    <w:rsid w:val="00B9285D"/>
    <w:rsid w:val="00BF155D"/>
    <w:rsid w:val="00C21CF7"/>
    <w:rsid w:val="00C57239"/>
    <w:rsid w:val="00D03B8D"/>
    <w:rsid w:val="00D63C9E"/>
    <w:rsid w:val="00DA18CF"/>
    <w:rsid w:val="00DA69C2"/>
    <w:rsid w:val="00DD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28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28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653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2015-06-24T08:14:00Z</cp:lastPrinted>
  <dcterms:created xsi:type="dcterms:W3CDTF">2015-06-29T07:23:00Z</dcterms:created>
  <dcterms:modified xsi:type="dcterms:W3CDTF">2015-06-29T07:23:00Z</dcterms:modified>
</cp:coreProperties>
</file>