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BC4EE3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55539" w:rsidRPr="00055539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55539" w:rsidRPr="00055539">
        <w:rPr>
          <w:rFonts w:ascii="Times New Roman" w:eastAsia="Times New Roman" w:hAnsi="Times New Roman"/>
          <w:b/>
          <w:sz w:val="24"/>
          <w:szCs w:val="20"/>
          <w:lang w:eastAsia="pl-PL"/>
        </w:rPr>
        <w:t>ZP/D-27/A/15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055539" w:rsidRPr="0005553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5553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55539">
        <w:rPr>
          <w:rFonts w:ascii="Times New Roman" w:eastAsia="Times New Roman" w:hAnsi="Times New Roman"/>
          <w:b/>
          <w:sz w:val="24"/>
          <w:szCs w:val="24"/>
          <w:lang w:eastAsia="pl-PL"/>
        </w:rPr>
        <w:t>Dostawa i uruchomienie urządzenia do pomiaru mocy i momentu obrotowego pojazdów samochodowych (hamowni podwoziowej) dla Wydziału Inżynierii Mechanicznej i Informatyki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BC4EE3">
        <w:trPr>
          <w:trHeight w:val="2968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5B3C" w:rsidRDefault="001E5B3C" w:rsidP="00025386">
      <w:pPr>
        <w:spacing w:after="0" w:line="240" w:lineRule="auto"/>
      </w:pPr>
      <w:r>
        <w:separator/>
      </w:r>
    </w:p>
  </w:endnote>
  <w:endnote w:type="continuationSeparator" w:id="0">
    <w:p w:rsidR="001E5B3C" w:rsidRDefault="001E5B3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539" w:rsidRDefault="000555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BC4EE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4E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4E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539" w:rsidRDefault="000555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5B3C" w:rsidRDefault="001E5B3C" w:rsidP="00025386">
      <w:pPr>
        <w:spacing w:after="0" w:line="240" w:lineRule="auto"/>
      </w:pPr>
      <w:r>
        <w:separator/>
      </w:r>
    </w:p>
  </w:footnote>
  <w:footnote w:type="continuationSeparator" w:id="0">
    <w:p w:rsidR="001E5B3C" w:rsidRDefault="001E5B3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539" w:rsidRDefault="000555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539" w:rsidRDefault="000555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539" w:rsidRDefault="000555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5B3C"/>
    <w:rsid w:val="00025386"/>
    <w:rsid w:val="00055539"/>
    <w:rsid w:val="001C2314"/>
    <w:rsid w:val="001E5B3C"/>
    <w:rsid w:val="005624D8"/>
    <w:rsid w:val="008F2498"/>
    <w:rsid w:val="00A56A6F"/>
    <w:rsid w:val="00BC4EE3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BE4FDEA-0C1F-4228-804F-691409AD8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4E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4EE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2015-06-25T07:55:00Z</cp:lastPrinted>
  <dcterms:created xsi:type="dcterms:W3CDTF">2015-06-25T07:55:00Z</dcterms:created>
  <dcterms:modified xsi:type="dcterms:W3CDTF">2015-06-25T07:55:00Z</dcterms:modified>
</cp:coreProperties>
</file>