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92AB6" w:rsidRPr="00492AB6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92AB6" w:rsidRPr="00492AB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92AB6" w:rsidRPr="00492AB6">
        <w:rPr>
          <w:b/>
        </w:rPr>
        <w:t>Dostawa i uruchomienie urządzenia do pomiaru mocy i momentu obrotowego pojazdów samochodowych (hamowni podwoziowej) dla Wy</w:t>
      </w:r>
      <w:r w:rsidR="00AB05B9">
        <w:rPr>
          <w:b/>
        </w:rPr>
        <w:t xml:space="preserve">działu Inżynierii Mechanicznej </w:t>
      </w:r>
      <w:bookmarkStart w:id="0" w:name="_GoBack"/>
      <w:bookmarkEnd w:id="0"/>
      <w:r w:rsidR="00492AB6" w:rsidRPr="00492AB6">
        <w:rPr>
          <w:b/>
        </w:rPr>
        <w:t>i Informatyki Politechniki Częstochowskiej</w:t>
      </w:r>
      <w:r w:rsidR="00AB05B9">
        <w:t xml:space="preserve">, </w:t>
      </w:r>
      <w:proofErr w:type="spellStart"/>
      <w:r w:rsidR="00AB05B9">
        <w:t>spr</w:t>
      </w:r>
      <w:proofErr w:type="spellEnd"/>
      <w:r w:rsidR="00AB05B9">
        <w:t xml:space="preserve">. nr rej. </w:t>
      </w:r>
      <w:r w:rsidR="00AB05B9" w:rsidRPr="00AB05B9">
        <w:rPr>
          <w:b/>
        </w:rPr>
        <w:t>ZP/D-27/A/15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A4A" w:rsidRDefault="00074A4A">
      <w:r>
        <w:separator/>
      </w:r>
    </w:p>
  </w:endnote>
  <w:endnote w:type="continuationSeparator" w:id="0">
    <w:p w:rsidR="00074A4A" w:rsidRDefault="0007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05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05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05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A4A" w:rsidRDefault="00074A4A">
      <w:r>
        <w:separator/>
      </w:r>
    </w:p>
  </w:footnote>
  <w:footnote w:type="continuationSeparator" w:id="0">
    <w:p w:rsidR="00074A4A" w:rsidRDefault="00074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AB6" w:rsidRDefault="00492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AB6" w:rsidRDefault="00492A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AB6" w:rsidRDefault="00492A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A4A"/>
    <w:rsid w:val="00074A4A"/>
    <w:rsid w:val="000A5EC4"/>
    <w:rsid w:val="00212828"/>
    <w:rsid w:val="00271E63"/>
    <w:rsid w:val="00280712"/>
    <w:rsid w:val="002A7C88"/>
    <w:rsid w:val="00492AB6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B05B9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F444F4-E83D-49FF-A099-E95DF1BB0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AB0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B05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2015-06-25T07:49:00Z</cp:lastPrinted>
  <dcterms:created xsi:type="dcterms:W3CDTF">2015-06-25T07:50:00Z</dcterms:created>
  <dcterms:modified xsi:type="dcterms:W3CDTF">2015-06-25T07:50:00Z</dcterms:modified>
</cp:coreProperties>
</file>