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832D6">
        <w:rPr>
          <w:sz w:val="24"/>
          <w:szCs w:val="24"/>
        </w:rPr>
        <w:t>ZP/ZN-24</w:t>
      </w:r>
      <w:r w:rsidR="00525B23">
        <w:rPr>
          <w:sz w:val="24"/>
          <w:szCs w:val="24"/>
        </w:rPr>
        <w:t>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25B23" w:rsidRDefault="005C5B73" w:rsidP="00525B2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25B23">
        <w:rPr>
          <w:sz w:val="24"/>
        </w:rPr>
        <w:t xml:space="preserve">                                                                        </w:t>
      </w:r>
    </w:p>
    <w:p w:rsidR="005C5B73" w:rsidRPr="00525B23" w:rsidRDefault="00417327" w:rsidP="00525B23">
      <w:pPr>
        <w:ind w:left="-567"/>
        <w:jc w:val="both"/>
        <w:rPr>
          <w:sz w:val="24"/>
        </w:rPr>
      </w:pPr>
      <w:r>
        <w:rPr>
          <w:b/>
          <w:sz w:val="24"/>
          <w:szCs w:val="24"/>
        </w:rPr>
        <w:t>Usługa wykonania dwóch korpusów spawanych wraz z odprężaniem</w:t>
      </w:r>
      <w:bookmarkStart w:id="0" w:name="_GoBack"/>
      <w:bookmarkEnd w:id="0"/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Pr="002C6B8F" w:rsidRDefault="007066B5" w:rsidP="008D56B5">
      <w:pPr>
        <w:rPr>
          <w:sz w:val="24"/>
        </w:rPr>
      </w:pPr>
    </w:p>
    <w:sectPr w:rsidR="007066B5" w:rsidRPr="002C6B8F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85A" w:rsidRDefault="008F685A">
      <w:r>
        <w:separator/>
      </w:r>
    </w:p>
  </w:endnote>
  <w:endnote w:type="continuationSeparator" w:id="0">
    <w:p w:rsidR="008F685A" w:rsidRDefault="008F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16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85A" w:rsidRDefault="008F685A">
      <w:r>
        <w:separator/>
      </w:r>
    </w:p>
  </w:footnote>
  <w:footnote w:type="continuationSeparator" w:id="0">
    <w:p w:rsidR="008F685A" w:rsidRDefault="008F6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1D49D0"/>
    <w:rsid w:val="002C6B8F"/>
    <w:rsid w:val="00322E2C"/>
    <w:rsid w:val="00376E41"/>
    <w:rsid w:val="003C7DF9"/>
    <w:rsid w:val="003D633B"/>
    <w:rsid w:val="00417327"/>
    <w:rsid w:val="00425DD9"/>
    <w:rsid w:val="00445BBD"/>
    <w:rsid w:val="00525B23"/>
    <w:rsid w:val="005C5B73"/>
    <w:rsid w:val="005F4515"/>
    <w:rsid w:val="006105E0"/>
    <w:rsid w:val="00664625"/>
    <w:rsid w:val="007066B5"/>
    <w:rsid w:val="00792635"/>
    <w:rsid w:val="008D56B5"/>
    <w:rsid w:val="008F50C0"/>
    <w:rsid w:val="008F685A"/>
    <w:rsid w:val="00A43C8C"/>
    <w:rsid w:val="00A71B6B"/>
    <w:rsid w:val="00A832D6"/>
    <w:rsid w:val="00AC34C3"/>
    <w:rsid w:val="00B11F47"/>
    <w:rsid w:val="00C359FD"/>
    <w:rsid w:val="00D2167A"/>
    <w:rsid w:val="00D5613B"/>
    <w:rsid w:val="00D62B97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525B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25B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10</cp:revision>
  <cp:lastPrinted>2015-06-24T11:27:00Z</cp:lastPrinted>
  <dcterms:created xsi:type="dcterms:W3CDTF">2015-05-04T08:40:00Z</dcterms:created>
  <dcterms:modified xsi:type="dcterms:W3CDTF">2015-06-24T11:30:00Z</dcterms:modified>
</cp:coreProperties>
</file>