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16E" w:rsidRDefault="00623DC8">
      <w:pPr>
        <w:pStyle w:val="ogloszenie"/>
        <w:jc w:val="center"/>
        <w:rPr>
          <w:noProof/>
          <w:sz w:val="8"/>
        </w:rPr>
      </w:pPr>
      <w:r w:rsidRPr="00623DC8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6" o:title="logo"/>
          </v:shape>
        </w:pict>
      </w:r>
    </w:p>
    <w:p w:rsidR="00F9116E" w:rsidRDefault="00F9116E">
      <w:pPr>
        <w:pStyle w:val="ogloszenie"/>
        <w:jc w:val="center"/>
        <w:rPr>
          <w:noProof/>
          <w:sz w:val="8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E29A3">
      <w:pPr>
        <w:spacing w:line="360" w:lineRule="auto"/>
        <w:rPr>
          <w:b/>
          <w:bCs/>
          <w:color w:val="000000"/>
          <w:sz w:val="24"/>
        </w:rPr>
      </w:pPr>
      <w:r w:rsidRPr="005E29A3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E29A3">
      <w:pPr>
        <w:spacing w:line="360" w:lineRule="auto"/>
        <w:rPr>
          <w:color w:val="000000"/>
          <w:sz w:val="24"/>
        </w:rPr>
      </w:pPr>
      <w:r w:rsidRPr="005E29A3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E29A3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E29A3">
      <w:pPr>
        <w:spacing w:line="360" w:lineRule="auto"/>
        <w:rPr>
          <w:color w:val="000000"/>
          <w:sz w:val="24"/>
        </w:rPr>
      </w:pPr>
      <w:r w:rsidRPr="005E29A3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E29A3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5E29A3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E29A3" w:rsidRPr="005E29A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E29A3" w:rsidRPr="005E29A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E29A3" w:rsidRPr="005E29A3">
        <w:rPr>
          <w:b/>
          <w:color w:val="000000"/>
          <w:sz w:val="24"/>
        </w:rPr>
        <w:t xml:space="preserve">Przeprowadzenie kursu </w:t>
      </w:r>
      <w:proofErr w:type="spellStart"/>
      <w:r w:rsidR="005E29A3" w:rsidRPr="005E29A3">
        <w:rPr>
          <w:b/>
          <w:color w:val="000000"/>
          <w:sz w:val="24"/>
        </w:rPr>
        <w:t>The</w:t>
      </w:r>
      <w:proofErr w:type="spellEnd"/>
      <w:r w:rsidR="005E29A3" w:rsidRPr="005E29A3">
        <w:rPr>
          <w:b/>
          <w:color w:val="000000"/>
          <w:sz w:val="24"/>
        </w:rPr>
        <w:t xml:space="preserve"> Professional </w:t>
      </w:r>
      <w:proofErr w:type="spellStart"/>
      <w:r w:rsidR="005E29A3" w:rsidRPr="005E29A3">
        <w:rPr>
          <w:b/>
          <w:color w:val="000000"/>
          <w:sz w:val="24"/>
        </w:rPr>
        <w:t>Scrum</w:t>
      </w:r>
      <w:proofErr w:type="spellEnd"/>
      <w:r w:rsidR="005E29A3" w:rsidRPr="005E29A3">
        <w:rPr>
          <w:b/>
          <w:color w:val="000000"/>
          <w:sz w:val="24"/>
        </w:rPr>
        <w:t xml:space="preserve"> Master  w ramach projektu Kompetentny absolwent Wydziału Inżynierii Mechanicznej i Informatyki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5E29A3" w:rsidTr="00C97D20">
        <w:trPr>
          <w:cantSplit/>
        </w:trPr>
        <w:tc>
          <w:tcPr>
            <w:tcW w:w="9640" w:type="dxa"/>
          </w:tcPr>
          <w:p w:rsidR="005E29A3" w:rsidRDefault="005E29A3" w:rsidP="00C97D2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E29A3">
              <w:rPr>
                <w:b/>
                <w:sz w:val="24"/>
              </w:rPr>
              <w:t>PM Sp. z o.o.</w:t>
            </w:r>
          </w:p>
          <w:p w:rsidR="005E29A3" w:rsidRDefault="005E29A3" w:rsidP="00C97D2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E29A3">
              <w:rPr>
                <w:b/>
                <w:sz w:val="24"/>
              </w:rPr>
              <w:t>31-309</w:t>
            </w:r>
            <w:r>
              <w:rPr>
                <w:b/>
                <w:sz w:val="24"/>
              </w:rPr>
              <w:t xml:space="preserve"> </w:t>
            </w:r>
            <w:r w:rsidRPr="005E29A3">
              <w:rPr>
                <w:b/>
                <w:sz w:val="24"/>
              </w:rPr>
              <w:t>Kraków</w:t>
            </w:r>
          </w:p>
          <w:p w:rsidR="005E29A3" w:rsidRDefault="005E29A3" w:rsidP="00C97D2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E29A3">
              <w:rPr>
                <w:b/>
                <w:sz w:val="24"/>
              </w:rPr>
              <w:t>Gustawa Ehrenberga</w:t>
            </w:r>
            <w:r>
              <w:rPr>
                <w:b/>
                <w:sz w:val="24"/>
              </w:rPr>
              <w:t xml:space="preserve"> </w:t>
            </w:r>
            <w:r w:rsidRPr="005E29A3">
              <w:rPr>
                <w:b/>
                <w:sz w:val="24"/>
              </w:rPr>
              <w:t>15</w:t>
            </w:r>
          </w:p>
          <w:p w:rsidR="005E29A3" w:rsidRDefault="005E29A3" w:rsidP="00C97D2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E29A3">
              <w:rPr>
                <w:b/>
                <w:sz w:val="24"/>
              </w:rPr>
              <w:t>8 000.00 zł</w:t>
            </w:r>
          </w:p>
          <w:p w:rsidR="005E29A3" w:rsidRPr="00253031" w:rsidRDefault="005E29A3" w:rsidP="00C97D2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E29A3" w:rsidRDefault="005E29A3" w:rsidP="00C97D2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E29A3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F9116E" w:rsidRDefault="00F9116E" w:rsidP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2082"/>
        <w:gridCol w:w="1984"/>
        <w:gridCol w:w="2552"/>
      </w:tblGrid>
      <w:tr w:rsidR="004926A7" w:rsidRPr="00C63DA0" w:rsidTr="004926A7">
        <w:tc>
          <w:tcPr>
            <w:tcW w:w="540" w:type="dxa"/>
            <w:shd w:val="clear" w:color="auto" w:fill="auto"/>
            <w:vAlign w:val="center"/>
          </w:tcPr>
          <w:p w:rsidR="004926A7" w:rsidRPr="00C63DA0" w:rsidRDefault="004926A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926A7" w:rsidRPr="00C63DA0" w:rsidRDefault="004926A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4926A7" w:rsidRPr="00C63DA0" w:rsidRDefault="004926A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26A7" w:rsidRPr="00C63DA0" w:rsidRDefault="004926A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926A7" w:rsidRPr="00C63DA0" w:rsidRDefault="004926A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sz w:val="18"/>
                <w:szCs w:val="18"/>
              </w:rPr>
              <w:t>Termin rozpoczęcia kursu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926A7" w:rsidRPr="00C63DA0" w:rsidRDefault="004926A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926A7" w:rsidRPr="00C63DA0" w:rsidTr="004926A7">
        <w:tc>
          <w:tcPr>
            <w:tcW w:w="540" w:type="dxa"/>
            <w:shd w:val="clear" w:color="auto" w:fill="auto"/>
            <w:vAlign w:val="center"/>
          </w:tcPr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PM Sp. z o.o.</w:t>
            </w:r>
          </w:p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Gustawa Ehrenberga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31-309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926A7" w:rsidRPr="00C63DA0" w:rsidTr="004926A7">
        <w:tc>
          <w:tcPr>
            <w:tcW w:w="540" w:type="dxa"/>
            <w:shd w:val="clear" w:color="auto" w:fill="auto"/>
            <w:vAlign w:val="center"/>
          </w:tcPr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Centrum Edukacyjne ,,OMNIBUS" T. Wasiłek, D. Wasiłek-Wojciechowska </w:t>
            </w:r>
            <w:proofErr w:type="spellStart"/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s.c</w:t>
            </w:r>
            <w:proofErr w:type="spellEnd"/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Bolesława Chrobrego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/23</w:t>
            </w:r>
          </w:p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73-110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Stargard Szczeciński</w:t>
            </w:r>
          </w:p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65,29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sz w:val="18"/>
                <w:szCs w:val="18"/>
              </w:rPr>
              <w:t xml:space="preserve">  65,29</w:t>
            </w:r>
          </w:p>
        </w:tc>
      </w:tr>
      <w:tr w:rsidR="004926A7" w:rsidRPr="00C63DA0" w:rsidTr="004926A7">
        <w:tc>
          <w:tcPr>
            <w:tcW w:w="540" w:type="dxa"/>
            <w:shd w:val="clear" w:color="auto" w:fill="auto"/>
            <w:vAlign w:val="center"/>
          </w:tcPr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a.pauly</w:t>
            </w:r>
            <w:proofErr w:type="spellEnd"/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euroconsulting</w:t>
            </w:r>
            <w:proofErr w:type="spellEnd"/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Joanna </w:t>
            </w:r>
            <w:proofErr w:type="spellStart"/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Pauly</w:t>
            </w:r>
            <w:proofErr w:type="spellEnd"/>
          </w:p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Jana Pawła II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44-100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E29A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sz w:val="18"/>
                <w:szCs w:val="18"/>
              </w:rPr>
              <w:t xml:space="preserve">  52,96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926A7" w:rsidRPr="00C63DA0" w:rsidRDefault="004926A7" w:rsidP="00C97D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29A3">
              <w:rPr>
                <w:rFonts w:ascii="Times New Roman" w:hAnsi="Times New Roman" w:cs="Times New Roman"/>
                <w:sz w:val="18"/>
                <w:szCs w:val="18"/>
              </w:rPr>
              <w:t xml:space="preserve">  57,96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E29A3">
      <w:pPr>
        <w:pStyle w:val="Nagwek"/>
        <w:tabs>
          <w:tab w:val="clear" w:pos="4536"/>
        </w:tabs>
        <w:jc w:val="both"/>
        <w:rPr>
          <w:sz w:val="24"/>
        </w:rPr>
      </w:pPr>
      <w:r w:rsidRPr="005E29A3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4926A7">
        <w:rPr>
          <w:sz w:val="24"/>
        </w:rPr>
        <w:t>2015-06-25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3501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9B9" w:rsidRDefault="003249B9">
      <w:r>
        <w:separator/>
      </w:r>
    </w:p>
  </w:endnote>
  <w:endnote w:type="continuationSeparator" w:id="0">
    <w:p w:rsidR="003249B9" w:rsidRDefault="003249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9A3" w:rsidRDefault="005E29A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623DC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623DC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623DC8">
      <w:rPr>
        <w:rStyle w:val="Numerstrony"/>
        <w:rFonts w:ascii="Arial" w:hAnsi="Arial" w:cs="Arial"/>
        <w:sz w:val="18"/>
        <w:szCs w:val="18"/>
      </w:rPr>
      <w:fldChar w:fldCharType="separate"/>
    </w:r>
    <w:r w:rsidR="00F258FE">
      <w:rPr>
        <w:rStyle w:val="Numerstrony"/>
        <w:rFonts w:ascii="Arial" w:hAnsi="Arial" w:cs="Arial"/>
        <w:noProof/>
        <w:sz w:val="18"/>
        <w:szCs w:val="18"/>
      </w:rPr>
      <w:t>1</w:t>
    </w:r>
    <w:r w:rsidR="00623DC8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623DC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623DC8">
      <w:rPr>
        <w:rStyle w:val="Numerstrony"/>
        <w:rFonts w:ascii="Arial" w:hAnsi="Arial" w:cs="Arial"/>
        <w:sz w:val="18"/>
        <w:szCs w:val="18"/>
      </w:rPr>
      <w:fldChar w:fldCharType="separate"/>
    </w:r>
    <w:r w:rsidR="00F258FE">
      <w:rPr>
        <w:rStyle w:val="Numerstrony"/>
        <w:rFonts w:ascii="Arial" w:hAnsi="Arial" w:cs="Arial"/>
        <w:noProof/>
        <w:sz w:val="18"/>
        <w:szCs w:val="18"/>
      </w:rPr>
      <w:t>2</w:t>
    </w:r>
    <w:r w:rsidR="00623DC8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9A3" w:rsidRDefault="005E29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9B9" w:rsidRDefault="003249B9">
      <w:r>
        <w:separator/>
      </w:r>
    </w:p>
  </w:footnote>
  <w:footnote w:type="continuationSeparator" w:id="0">
    <w:p w:rsidR="003249B9" w:rsidRDefault="003249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9A3" w:rsidRDefault="005E29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9A3" w:rsidRDefault="005E29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9A3" w:rsidRDefault="005E29A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29A3"/>
    <w:rsid w:val="00140696"/>
    <w:rsid w:val="00253031"/>
    <w:rsid w:val="003249B9"/>
    <w:rsid w:val="0035016E"/>
    <w:rsid w:val="00377700"/>
    <w:rsid w:val="004926A7"/>
    <w:rsid w:val="005C147E"/>
    <w:rsid w:val="005E29A3"/>
    <w:rsid w:val="00623DC8"/>
    <w:rsid w:val="007118AF"/>
    <w:rsid w:val="007124E4"/>
    <w:rsid w:val="00745012"/>
    <w:rsid w:val="0087722C"/>
    <w:rsid w:val="00987E41"/>
    <w:rsid w:val="00C63DA0"/>
    <w:rsid w:val="00C85A89"/>
    <w:rsid w:val="00D5444F"/>
    <w:rsid w:val="00F258FE"/>
    <w:rsid w:val="00F26135"/>
    <w:rsid w:val="00F91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501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35016E"/>
    <w:rPr>
      <w:rFonts w:ascii="Arial" w:hAnsi="Arial"/>
    </w:rPr>
  </w:style>
  <w:style w:type="paragraph" w:styleId="Nagwek">
    <w:name w:val="header"/>
    <w:basedOn w:val="Normalny"/>
    <w:rsid w:val="0035016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5016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5016E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170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2015-06-24T10:42:00Z</cp:lastPrinted>
  <dcterms:created xsi:type="dcterms:W3CDTF">2015-06-24T10:43:00Z</dcterms:created>
  <dcterms:modified xsi:type="dcterms:W3CDTF">2015-06-24T10:43:00Z</dcterms:modified>
</cp:coreProperties>
</file>