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A53E66">
              <w:rPr>
                <w:rFonts w:ascii="Tahoma" w:hAnsi="Tahoma" w:cs="Tahoma"/>
                <w:sz w:val="16"/>
                <w:szCs w:val="16"/>
              </w:rPr>
              <w:t>Dostawa reduktorów, rotametrów oraz detektorów gazu dla Wydziału Inżynierii Środowiska i Biotechnologii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A53E66">
              <w:rPr>
                <w:rFonts w:ascii="Tahoma" w:hAnsi="Tahoma" w:cs="Tahoma"/>
                <w:bCs/>
                <w:sz w:val="16"/>
                <w:szCs w:val="16"/>
              </w:rPr>
              <w:t>ZP/D-26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reduktora Ar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622967" w:rsidRDefault="00832447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vertAlign w:val="subscript"/>
              </w:rPr>
            </w:pPr>
            <w:r w:rsidRPr="00C170C8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622967">
              <w:rPr>
                <w:rFonts w:ascii="Tahoma" w:hAnsi="Tahoma" w:cs="Tahoma"/>
                <w:sz w:val="16"/>
                <w:szCs w:val="16"/>
              </w:rPr>
              <w:t>reduktora N</w:t>
            </w:r>
            <w:r w:rsidR="00622967">
              <w:rPr>
                <w:rFonts w:ascii="Tahoma" w:hAnsi="Tahoma" w:cs="Tahoma"/>
                <w:sz w:val="16"/>
                <w:szCs w:val="16"/>
                <w:vertAlign w:val="subscript"/>
              </w:rPr>
              <w:t>2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C5429D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reduktora Ar z rotametrem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A53E6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rotametru Ar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A53E6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detektora SO2, NO2, NO – 2 sztuki</w:t>
                  </w:r>
                  <w:bookmarkStart w:id="0" w:name="_GoBack"/>
                  <w:bookmarkEnd w:id="0"/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Pr="0004033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lastRenderedPageBreak/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A83" w:rsidRDefault="00D67A83">
      <w:r>
        <w:separator/>
      </w:r>
    </w:p>
  </w:endnote>
  <w:endnote w:type="continuationSeparator" w:id="0">
    <w:p w:rsidR="00D67A83" w:rsidRDefault="00D6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67A8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22967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22967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67A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A83" w:rsidRDefault="00D67A83">
      <w:r>
        <w:separator/>
      </w:r>
    </w:p>
  </w:footnote>
  <w:footnote w:type="continuationSeparator" w:id="0">
    <w:p w:rsidR="00D67A83" w:rsidRDefault="00D67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4E691D"/>
    <w:rsid w:val="0052716C"/>
    <w:rsid w:val="00610A1E"/>
    <w:rsid w:val="00622967"/>
    <w:rsid w:val="006313BD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10CD3"/>
    <w:rsid w:val="00A52BC6"/>
    <w:rsid w:val="00A53E66"/>
    <w:rsid w:val="00A601A8"/>
    <w:rsid w:val="00AB3963"/>
    <w:rsid w:val="00B25972"/>
    <w:rsid w:val="00B848ED"/>
    <w:rsid w:val="00BE740C"/>
    <w:rsid w:val="00C45231"/>
    <w:rsid w:val="00C46679"/>
    <w:rsid w:val="00C5429D"/>
    <w:rsid w:val="00C91D96"/>
    <w:rsid w:val="00CB4C2B"/>
    <w:rsid w:val="00CC72CC"/>
    <w:rsid w:val="00CF018D"/>
    <w:rsid w:val="00D67A83"/>
    <w:rsid w:val="00DF6580"/>
    <w:rsid w:val="00E02776"/>
    <w:rsid w:val="00E05E12"/>
    <w:rsid w:val="00E300D5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4</cp:revision>
  <dcterms:created xsi:type="dcterms:W3CDTF">2015-06-23T08:15:00Z</dcterms:created>
  <dcterms:modified xsi:type="dcterms:W3CDTF">2015-06-23T08:37:00Z</dcterms:modified>
</cp:coreProperties>
</file>