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30E07" w:rsidRPr="00E30E07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30E07" w:rsidRPr="00E30E0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30E07" w:rsidRPr="00E30E07">
        <w:rPr>
          <w:b/>
        </w:rPr>
        <w:t>Dostawa reduktorów, rotametrów oraz detektorów gazu dla Wydziału Inżynierii Środowiska i Biotechnologii Politechniki Częstochowskiej</w:t>
      </w:r>
      <w:r w:rsidR="00571ED1">
        <w:t xml:space="preserve">, </w:t>
      </w:r>
      <w:proofErr w:type="spellStart"/>
      <w:r w:rsidR="00571ED1">
        <w:t>spr</w:t>
      </w:r>
      <w:proofErr w:type="spellEnd"/>
      <w:r w:rsidR="00571ED1">
        <w:t xml:space="preserve">. nr rej. </w:t>
      </w:r>
      <w:bookmarkStart w:id="0" w:name="_GoBack"/>
      <w:r w:rsidR="00571ED1" w:rsidRPr="00571ED1">
        <w:rPr>
          <w:b/>
        </w:rPr>
        <w:t>ZP/D-26/A/15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834" w:rsidRDefault="003D4834">
      <w:r>
        <w:separator/>
      </w:r>
    </w:p>
  </w:endnote>
  <w:endnote w:type="continuationSeparator" w:id="0">
    <w:p w:rsidR="003D4834" w:rsidRDefault="003D4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1E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1E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1E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834" w:rsidRDefault="003D4834">
      <w:r>
        <w:separator/>
      </w:r>
    </w:p>
  </w:footnote>
  <w:footnote w:type="continuationSeparator" w:id="0">
    <w:p w:rsidR="003D4834" w:rsidRDefault="003D4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E07" w:rsidRDefault="00E30E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E07" w:rsidRDefault="00E30E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E07" w:rsidRDefault="00E30E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834"/>
    <w:rsid w:val="000A5EC4"/>
    <w:rsid w:val="00212828"/>
    <w:rsid w:val="00271E63"/>
    <w:rsid w:val="00280712"/>
    <w:rsid w:val="002A7C88"/>
    <w:rsid w:val="003D4834"/>
    <w:rsid w:val="004B4F3F"/>
    <w:rsid w:val="004D3908"/>
    <w:rsid w:val="004F2D10"/>
    <w:rsid w:val="00571ED1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30E0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1C1518-27ED-4208-B654-2E1ED5BF5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571E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71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2015-06-23T08:07:00Z</cp:lastPrinted>
  <dcterms:created xsi:type="dcterms:W3CDTF">2015-06-23T08:07:00Z</dcterms:created>
  <dcterms:modified xsi:type="dcterms:W3CDTF">2015-06-23T08:07:00Z</dcterms:modified>
</cp:coreProperties>
</file>