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235735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A081E" w:rsidRPr="0023573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A081E" w:rsidRPr="00CA081E">
        <w:rPr>
          <w:rFonts w:ascii="Times New Roman" w:eastAsia="Times New Roman" w:hAnsi="Times New Roman"/>
          <w:b/>
          <w:sz w:val="24"/>
          <w:szCs w:val="20"/>
          <w:lang w:eastAsia="pl-PL"/>
        </w:rPr>
        <w:t>ZP/D-24/A/15</w:t>
      </w:r>
    </w:p>
    <w:p w:rsidR="00025386" w:rsidRPr="00025386" w:rsidRDefault="00025386" w:rsidP="00025386"/>
    <w:p w:rsidR="00025386" w:rsidRDefault="00025386" w:rsidP="00025386">
      <w:bookmarkStart w:id="0" w:name="_GoBack"/>
      <w:bookmarkEnd w:id="0"/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A081E" w:rsidRPr="00CA081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A081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81E">
        <w:rPr>
          <w:rFonts w:ascii="Times New Roman" w:eastAsia="Times New Roman" w:hAnsi="Times New Roman"/>
          <w:b/>
          <w:sz w:val="24"/>
          <w:szCs w:val="24"/>
          <w:lang w:eastAsia="pl-PL"/>
        </w:rPr>
        <w:t>Dostawa mieszadła magnetycznego z grzaniem i elektronicznym termometrem kontaktowym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235735">
        <w:trPr>
          <w:trHeight w:val="2826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89" w:rsidRDefault="00195189" w:rsidP="00025386">
      <w:pPr>
        <w:spacing w:after="0" w:line="240" w:lineRule="auto"/>
      </w:pPr>
      <w:r>
        <w:separator/>
      </w:r>
    </w:p>
  </w:endnote>
  <w:endnote w:type="continuationSeparator" w:id="0">
    <w:p w:rsidR="00195189" w:rsidRDefault="001951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81E" w:rsidRDefault="00CA08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3573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7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7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81E" w:rsidRDefault="00CA08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89" w:rsidRDefault="00195189" w:rsidP="00025386">
      <w:pPr>
        <w:spacing w:after="0" w:line="240" w:lineRule="auto"/>
      </w:pPr>
      <w:r>
        <w:separator/>
      </w:r>
    </w:p>
  </w:footnote>
  <w:footnote w:type="continuationSeparator" w:id="0">
    <w:p w:rsidR="00195189" w:rsidRDefault="001951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81E" w:rsidRDefault="00CA08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81E" w:rsidRDefault="00CA08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81E" w:rsidRDefault="00CA08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189"/>
    <w:rsid w:val="00025386"/>
    <w:rsid w:val="00195189"/>
    <w:rsid w:val="001C2314"/>
    <w:rsid w:val="00235735"/>
    <w:rsid w:val="005624D8"/>
    <w:rsid w:val="008F2498"/>
    <w:rsid w:val="00A56A6F"/>
    <w:rsid w:val="00CA081E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D9DE572-62C4-4123-A589-D261F629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5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73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2015-06-22T08:42:00Z</cp:lastPrinted>
  <dcterms:created xsi:type="dcterms:W3CDTF">2015-06-22T08:43:00Z</dcterms:created>
  <dcterms:modified xsi:type="dcterms:W3CDTF">2015-06-22T08:43:00Z</dcterms:modified>
</cp:coreProperties>
</file>