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646A" w:rsidRDefault="006F646A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A533D0" w:rsidRPr="00A533D0">
        <w:rPr>
          <w:b/>
          <w:i w:val="0"/>
        </w:rPr>
        <w:t>1</w: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6F646A" w:rsidRDefault="006F646A"/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rPr>
                      <w:sz w:val="12"/>
                    </w:rPr>
                  </w:pPr>
                </w:p>
                <w:p w:rsidR="006F646A" w:rsidRDefault="006F646A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646A" w:rsidRDefault="006F646A"/>
              </w:txbxContent>
            </v:textbox>
          </v:roundrect>
        </w:pic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A533D0" w:rsidRPr="00A533D0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A533D0" w:rsidRPr="00A533D0">
        <w:rPr>
          <w:b/>
        </w:rPr>
        <w:t>Dostawa mieszadła magnetycznego z grzaniem i elektronicznym termometrem kontaktowym dla Wydziału Inżynierii Środowiska i Biotechnologii Politechniki Częstochowskiej</w:t>
      </w:r>
      <w:r w:rsidR="00A00248">
        <w:t xml:space="preserve">, </w:t>
      </w:r>
      <w:proofErr w:type="spellStart"/>
      <w:r w:rsidR="00A00248">
        <w:t>spr</w:t>
      </w:r>
      <w:proofErr w:type="spellEnd"/>
      <w:r w:rsidR="00A00248">
        <w:t xml:space="preserve">. nr rej. </w:t>
      </w:r>
      <w:bookmarkStart w:id="0" w:name="_GoBack"/>
      <w:r w:rsidR="00A00248" w:rsidRPr="00A00248">
        <w:rPr>
          <w:b/>
        </w:rPr>
        <w:t>ZP/D-24/A/15</w:t>
      </w:r>
      <w:r>
        <w:t xml:space="preserve"> </w:t>
      </w:r>
      <w:bookmarkEnd w:id="0"/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2219" w:rsidRDefault="00B92219">
      <w:r>
        <w:separator/>
      </w:r>
    </w:p>
  </w:endnote>
  <w:endnote w:type="continuationSeparator" w:id="0">
    <w:p w:rsidR="00B92219" w:rsidRDefault="00B922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0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0024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922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2219" w:rsidRDefault="00B92219">
      <w:r>
        <w:separator/>
      </w:r>
    </w:p>
  </w:footnote>
  <w:footnote w:type="continuationSeparator" w:id="0">
    <w:p w:rsidR="00B92219" w:rsidRDefault="00B922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3D0" w:rsidRDefault="00A533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3D0" w:rsidRDefault="00A533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3D0" w:rsidRDefault="00A533D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2219"/>
    <w:rsid w:val="000A5EC4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00248"/>
    <w:rsid w:val="00A146F3"/>
    <w:rsid w:val="00A533D0"/>
    <w:rsid w:val="00B52793"/>
    <w:rsid w:val="00B92219"/>
    <w:rsid w:val="00BF2504"/>
    <w:rsid w:val="00C17AA6"/>
    <w:rsid w:val="00CA3550"/>
    <w:rsid w:val="00CB3539"/>
    <w:rsid w:val="00D23A0C"/>
    <w:rsid w:val="00D30B74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03AFE5D-FEF4-4CAA-A94A-9B5DF630F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85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Marcin Malicki</dc:creator>
  <cp:keywords/>
  <cp:lastModifiedBy>Marcin Malicki</cp:lastModifiedBy>
  <cp:revision>2</cp:revision>
  <cp:lastPrinted>1601-01-01T00:00:00Z</cp:lastPrinted>
  <dcterms:created xsi:type="dcterms:W3CDTF">2015-06-22T08:02:00Z</dcterms:created>
  <dcterms:modified xsi:type="dcterms:W3CDTF">2015-06-22T08:02:00Z</dcterms:modified>
</cp:coreProperties>
</file>