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F514A" w:rsidRPr="00DF514A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F514A" w:rsidRPr="00DF514A">
        <w:rPr>
          <w:b/>
          <w:sz w:val="24"/>
        </w:rPr>
        <w:t>ZP/RB-10/15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F514A" w:rsidRPr="00DF514A">
        <w:rPr>
          <w:b/>
        </w:rPr>
        <w:t>przetarg nieograniczony</w:t>
      </w:r>
      <w:r w:rsidR="00753DC1">
        <w:t xml:space="preserve"> na:</w:t>
      </w:r>
    </w:p>
    <w:p w:rsidR="0000184A" w:rsidRDefault="00DF514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F514A">
        <w:rPr>
          <w:b/>
          <w:sz w:val="24"/>
          <w:szCs w:val="24"/>
        </w:rPr>
        <w:t>Remont elewacji budynku Auli przy Al. Armii Krajowej 19 Wydział Zarządzania Politechnika Częstochowska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F514A" w:rsidRPr="00DF514A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F514A" w:rsidRPr="00DF514A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F514A" w:rsidRPr="00DF514A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6A8" w:rsidRDefault="00A216A8">
      <w:r>
        <w:separator/>
      </w:r>
    </w:p>
  </w:endnote>
  <w:endnote w:type="continuationSeparator" w:id="0">
    <w:p w:rsidR="00A216A8" w:rsidRDefault="00A21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51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51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14A" w:rsidRDefault="00DF51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6A8" w:rsidRDefault="00A216A8">
      <w:r>
        <w:separator/>
      </w:r>
    </w:p>
  </w:footnote>
  <w:footnote w:type="continuationSeparator" w:id="0">
    <w:p w:rsidR="00A216A8" w:rsidRDefault="00A216A8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14A" w:rsidRDefault="00DF51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14A" w:rsidRDefault="00DF51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14A" w:rsidRDefault="00DF51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16A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16A8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DF514A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D7DF81-3495-41FE-B9F8-B9ABD5DA3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2015-06-18T07:29:00Z</dcterms:created>
  <dcterms:modified xsi:type="dcterms:W3CDTF">2015-06-18T07:29:00Z</dcterms:modified>
</cp:coreProperties>
</file>