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67380" w:rsidRPr="0026738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67380" w:rsidRPr="0026738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67380" w:rsidP="009A21D7">
      <w:pPr>
        <w:pStyle w:val="Tekstpodstawowywcity"/>
        <w:spacing w:line="360" w:lineRule="auto"/>
        <w:ind w:firstLine="0"/>
      </w:pPr>
      <w:r w:rsidRPr="00267380">
        <w:rPr>
          <w:b/>
        </w:rPr>
        <w:t>Remont elewacji budynku Auli przy Al. Armii Krajowej 19 Wydział Zarządzania Politechnika Częstochowska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67380" w:rsidRPr="0026738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67380" w:rsidRPr="00267380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67380" w:rsidRPr="0026738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67380" w:rsidRPr="0026738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D4E" w:rsidRDefault="00327D4E">
      <w:r>
        <w:separator/>
      </w:r>
    </w:p>
  </w:endnote>
  <w:endnote w:type="continuationSeparator" w:id="0">
    <w:p w:rsidR="00327D4E" w:rsidRDefault="0032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38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738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380" w:rsidRDefault="002673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D4E" w:rsidRDefault="00327D4E">
      <w:r>
        <w:separator/>
      </w:r>
    </w:p>
  </w:footnote>
  <w:footnote w:type="continuationSeparator" w:id="0">
    <w:p w:rsidR="00327D4E" w:rsidRDefault="00327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380" w:rsidRDefault="002673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380" w:rsidRDefault="002673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380" w:rsidRDefault="002673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7D4E"/>
    <w:rsid w:val="00002F64"/>
    <w:rsid w:val="000E6599"/>
    <w:rsid w:val="00111985"/>
    <w:rsid w:val="001614BA"/>
    <w:rsid w:val="00264E38"/>
    <w:rsid w:val="00267380"/>
    <w:rsid w:val="002776BA"/>
    <w:rsid w:val="002B09A7"/>
    <w:rsid w:val="002B1E07"/>
    <w:rsid w:val="002C2DE7"/>
    <w:rsid w:val="002D3BDF"/>
    <w:rsid w:val="003024A8"/>
    <w:rsid w:val="00327D4E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2015-06-18T07:29:00Z</dcterms:created>
  <dcterms:modified xsi:type="dcterms:W3CDTF">2015-06-18T07:29:00Z</dcterms:modified>
</cp:coreProperties>
</file>