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D658A8">
        <w:rPr>
          <w:b/>
          <w:sz w:val="24"/>
        </w:rPr>
        <w:t>586</w:t>
      </w:r>
      <w:bookmarkStart w:id="0" w:name="_GoBack"/>
      <w:bookmarkEnd w:id="0"/>
      <w:r>
        <w:rPr>
          <w:b/>
          <w:sz w:val="24"/>
        </w:rPr>
        <w:t>/15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6A579F">
        <w:rPr>
          <w:sz w:val="24"/>
        </w:rPr>
        <w:t>2015-06-16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6C6675">
        <w:rPr>
          <w:rFonts w:ascii="Times New Roman" w:hAnsi="Times New Roman"/>
        </w:rPr>
        <w:t>,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oraz w projekcie umowy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6A579F">
        <w:rPr>
          <w:b/>
          <w:sz w:val="24"/>
          <w:szCs w:val="22"/>
        </w:rPr>
        <w:t>oscyloskopu i multimetrów dla Wydziału Inżynierii Mechanicznej i Informatyki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6A579F">
        <w:rPr>
          <w:b/>
          <w:sz w:val="24"/>
          <w:szCs w:val="22"/>
        </w:rPr>
        <w:t>ZP/D-21</w:t>
      </w:r>
      <w:r w:rsidRPr="00546E34">
        <w:rPr>
          <w:b/>
          <w:sz w:val="24"/>
          <w:szCs w:val="22"/>
        </w:rPr>
        <w:t>/A/15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546E34">
        <w:rPr>
          <w:u w:val="single"/>
        </w:rPr>
        <w:t xml:space="preserve">Treść pytań </w:t>
      </w:r>
      <w:r w:rsidR="005848CC">
        <w:rPr>
          <w:u w:val="single"/>
        </w:rPr>
        <w:t xml:space="preserve">do </w:t>
      </w:r>
      <w:r w:rsidR="006A579F">
        <w:rPr>
          <w:b/>
          <w:u w:val="single"/>
        </w:rPr>
        <w:t>zadań</w:t>
      </w:r>
      <w:r w:rsidR="005848CC" w:rsidRPr="005848CC">
        <w:rPr>
          <w:b/>
          <w:u w:val="single"/>
        </w:rPr>
        <w:t xml:space="preserve"> nr </w:t>
      </w:r>
      <w:r w:rsidR="005848CC" w:rsidRPr="006A579F">
        <w:rPr>
          <w:b/>
          <w:u w:val="single"/>
        </w:rPr>
        <w:t>1</w:t>
      </w:r>
      <w:r w:rsidR="006A579F" w:rsidRPr="006A579F">
        <w:rPr>
          <w:b/>
          <w:u w:val="single"/>
        </w:rPr>
        <w:t>- 3</w:t>
      </w:r>
      <w:r w:rsidR="006A579F">
        <w:rPr>
          <w:u w:val="single"/>
        </w:rPr>
        <w:t xml:space="preserve"> </w:t>
      </w:r>
      <w:r w:rsidRPr="00546E34">
        <w:rPr>
          <w:u w:val="single"/>
        </w:rPr>
        <w:t xml:space="preserve">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FA4313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 xml:space="preserve">Pytanie 1. </w:t>
      </w:r>
    </w:p>
    <w:p w:rsidR="005848CC" w:rsidRPr="005848CC" w:rsidRDefault="006A579F" w:rsidP="00817E6D">
      <w:pPr>
        <w:spacing w:line="276" w:lineRule="auto"/>
        <w:rPr>
          <w:color w:val="000000"/>
          <w:sz w:val="24"/>
          <w:szCs w:val="24"/>
        </w:rPr>
      </w:pPr>
      <w:r w:rsidRPr="006A579F">
        <w:rPr>
          <w:sz w:val="24"/>
          <w:szCs w:val="24"/>
        </w:rPr>
        <w:t xml:space="preserve">Czy w związku z tym, że urządzenie, będące przedmiotem tego postępowania w części 1, jest aparaturą pomiarową najwyższej światowej klasy i produkowane jest każdorazowo na indywidualne zamówienie klienta, Zamawiający dopuszcza maksymalny czas dostawy, zależny od producenta, do 8 tygodni? </w:t>
      </w:r>
    </w:p>
    <w:p w:rsidR="005848CC" w:rsidRPr="00FA4313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>Odpowiedź 1.</w:t>
      </w:r>
    </w:p>
    <w:p w:rsidR="006A579F" w:rsidRPr="00AE76E6" w:rsidRDefault="00AE76E6" w:rsidP="00817E6D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termin realizacji 8 tygodni od daty podpisania umowy. </w:t>
      </w: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A4313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>Pytanie 2.</w:t>
      </w:r>
    </w:p>
    <w:p w:rsidR="005848CC" w:rsidRPr="00AE76E6" w:rsidRDefault="006A579F" w:rsidP="00817E6D">
      <w:pPr>
        <w:spacing w:line="276" w:lineRule="auto"/>
        <w:rPr>
          <w:b/>
          <w:color w:val="000000"/>
          <w:sz w:val="24"/>
          <w:szCs w:val="24"/>
        </w:rPr>
      </w:pPr>
      <w:r w:rsidRPr="006A579F">
        <w:rPr>
          <w:sz w:val="24"/>
          <w:szCs w:val="24"/>
        </w:rPr>
        <w:t xml:space="preserve">Ze względu na to, że przedmiot niniejszego postępowania w częściach 1, 2 i 3 jest wysokiej klasy aparaturą pomiarową i po każdorazowej naprawie przyrząd wymaga kalibracji w autoryzowanym laboratorium producenta, okres 14 dni jest niewystarczający. W związku z tym zwracamy się z prośbą o wydłużenie czasu serwisu do 30 dni. </w:t>
      </w:r>
    </w:p>
    <w:p w:rsidR="005848CC" w:rsidRPr="00FA4313" w:rsidRDefault="005848CC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 xml:space="preserve">Odpowiedź 2. </w:t>
      </w:r>
    </w:p>
    <w:p w:rsidR="006A579F" w:rsidRDefault="00AE76E6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Zamawiający dopuszcza wydłużenie czasu serwisu do 30 dni</w:t>
      </w:r>
    </w:p>
    <w:p w:rsidR="00AE76E6" w:rsidRDefault="00AE76E6" w:rsidP="00817E6D">
      <w:pPr>
        <w:spacing w:line="276" w:lineRule="auto"/>
        <w:rPr>
          <w:sz w:val="24"/>
          <w:szCs w:val="24"/>
        </w:rPr>
      </w:pPr>
    </w:p>
    <w:p w:rsidR="00AE76E6" w:rsidRDefault="00AE76E6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 projekcie umowy było:</w:t>
      </w:r>
    </w:p>
    <w:p w:rsidR="00AE76E6" w:rsidRPr="00AE76E6" w:rsidRDefault="00AE76E6" w:rsidP="00817E6D">
      <w:pPr>
        <w:spacing w:line="276" w:lineRule="auto"/>
        <w:rPr>
          <w:sz w:val="24"/>
          <w:szCs w:val="24"/>
        </w:rPr>
      </w:pPr>
    </w:p>
    <w:p w:rsidR="00AE76E6" w:rsidRPr="00817E6D" w:rsidRDefault="00AE76E6" w:rsidP="00817E6D">
      <w:pPr>
        <w:pStyle w:val="Tekstpodstawowy"/>
        <w:spacing w:line="276" w:lineRule="auto"/>
        <w:rPr>
          <w:b/>
          <w:szCs w:val="24"/>
        </w:rPr>
      </w:pPr>
      <w:r w:rsidRPr="00AE76E6">
        <w:rPr>
          <w:b/>
          <w:szCs w:val="24"/>
        </w:rPr>
        <w:lastRenderedPageBreak/>
        <w:t>§ 5 ust. 5</w:t>
      </w:r>
      <w:r w:rsidR="00817E6D">
        <w:rPr>
          <w:b/>
          <w:szCs w:val="24"/>
        </w:rPr>
        <w:t xml:space="preserve"> </w:t>
      </w:r>
      <w:r w:rsidRPr="00AE76E6">
        <w:rPr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SIWZ.</w:t>
      </w:r>
    </w:p>
    <w:p w:rsidR="00AE76E6" w:rsidRDefault="00AE76E6" w:rsidP="00817E6D">
      <w:pPr>
        <w:spacing w:line="276" w:lineRule="auto"/>
        <w:rPr>
          <w:sz w:val="24"/>
          <w:szCs w:val="24"/>
        </w:rPr>
      </w:pPr>
    </w:p>
    <w:p w:rsidR="00AE76E6" w:rsidRDefault="00AE76E6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 projekcie umowy jest:</w:t>
      </w:r>
    </w:p>
    <w:p w:rsidR="00AE76E6" w:rsidRDefault="00AE76E6" w:rsidP="00817E6D">
      <w:pPr>
        <w:spacing w:line="276" w:lineRule="auto"/>
        <w:rPr>
          <w:sz w:val="24"/>
          <w:szCs w:val="24"/>
        </w:rPr>
      </w:pPr>
    </w:p>
    <w:p w:rsidR="00AE76E6" w:rsidRPr="00817E6D" w:rsidRDefault="00AE76E6" w:rsidP="00817E6D">
      <w:pPr>
        <w:pStyle w:val="Tekstpodstawowy"/>
        <w:spacing w:line="276" w:lineRule="auto"/>
        <w:rPr>
          <w:b/>
          <w:szCs w:val="24"/>
        </w:rPr>
      </w:pPr>
      <w:r w:rsidRPr="00AE76E6">
        <w:rPr>
          <w:b/>
          <w:szCs w:val="24"/>
        </w:rPr>
        <w:t>§ 5 ust. 5</w:t>
      </w:r>
      <w:r w:rsidR="00817E6D">
        <w:rPr>
          <w:b/>
          <w:szCs w:val="24"/>
        </w:rPr>
        <w:t xml:space="preserve"> </w:t>
      </w:r>
      <w:r w:rsidRPr="00AE76E6">
        <w:rPr>
          <w:szCs w:val="24"/>
        </w:rPr>
        <w:t xml:space="preserve">Wykonawca zobowiązuje się usunąć wady i usterki ujawnione w terminie gwarancji niezwłocznie - nie </w:t>
      </w:r>
      <w:r w:rsidR="00FA4313">
        <w:rPr>
          <w:szCs w:val="24"/>
        </w:rPr>
        <w:t>później jednak niż w terminie 30</w:t>
      </w:r>
      <w:r w:rsidRPr="00AE76E6">
        <w:rPr>
          <w:szCs w:val="24"/>
        </w:rPr>
        <w:t xml:space="preserve"> dni od daty otrzymania </w:t>
      </w:r>
      <w:r w:rsidR="00FA4313">
        <w:rPr>
          <w:szCs w:val="24"/>
        </w:rPr>
        <w:t xml:space="preserve">zgłoszenia </w:t>
      </w:r>
      <w:r w:rsidR="00AC4952">
        <w:rPr>
          <w:szCs w:val="24"/>
        </w:rPr>
        <w:t>również</w:t>
      </w:r>
      <w:r w:rsidRPr="00AE76E6">
        <w:rPr>
          <w:szCs w:val="24"/>
        </w:rPr>
        <w:t xml:space="preserve"> w razie konieczności sprowadzenia części z zagranicy, w przeciwnym razie będzie zobowiązany do wymiany urządzenia na nowe, zgodne z opisem przedmiotu umowy zawartym SIWZ.</w:t>
      </w:r>
    </w:p>
    <w:p w:rsidR="00AE76E6" w:rsidRPr="00AE76E6" w:rsidRDefault="00AE76E6" w:rsidP="00817E6D">
      <w:pPr>
        <w:spacing w:line="276" w:lineRule="auto"/>
        <w:rPr>
          <w:sz w:val="24"/>
          <w:szCs w:val="24"/>
        </w:rPr>
      </w:pPr>
    </w:p>
    <w:p w:rsidR="006A579F" w:rsidRDefault="006A579F" w:rsidP="00817E6D">
      <w:pPr>
        <w:spacing w:line="276" w:lineRule="auto"/>
        <w:rPr>
          <w:sz w:val="24"/>
          <w:szCs w:val="24"/>
        </w:rPr>
      </w:pPr>
    </w:p>
    <w:p w:rsidR="006A579F" w:rsidRPr="00FA4313" w:rsidRDefault="006A579F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sz w:val="24"/>
          <w:szCs w:val="24"/>
          <w:u w:val="single"/>
        </w:rPr>
        <w:t xml:space="preserve">Pytanie 3. </w:t>
      </w:r>
    </w:p>
    <w:p w:rsidR="006A579F" w:rsidRPr="006A579F" w:rsidRDefault="006A579F" w:rsidP="00817E6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sz w:val="24"/>
          <w:szCs w:val="24"/>
        </w:rPr>
      </w:pPr>
      <w:r w:rsidRPr="006A579F">
        <w:rPr>
          <w:sz w:val="24"/>
          <w:szCs w:val="24"/>
        </w:rPr>
        <w:t>Ze względu na to, że ewentualne opóźnienia w terminach dostawy, napraw powstają nie z winy Wykonawcy, a producenta lub autoryzowanego laboratorium, a proponowane kary są bardzo wysokie, wnosimy o obniżenie kar umownych do:</w:t>
      </w:r>
    </w:p>
    <w:p w:rsidR="006A579F" w:rsidRPr="006A579F" w:rsidRDefault="006A579F" w:rsidP="00817E6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sz w:val="24"/>
          <w:szCs w:val="24"/>
        </w:rPr>
      </w:pPr>
      <w:r w:rsidRPr="006A579F">
        <w:rPr>
          <w:sz w:val="24"/>
          <w:szCs w:val="24"/>
        </w:rPr>
        <w:t>- 0.1% ceny niedostarczonej części za każdy dzień opóźnienia w dostawie elementów przedmiotu zamówienia</w:t>
      </w:r>
    </w:p>
    <w:p w:rsidR="006A579F" w:rsidRPr="006A579F" w:rsidRDefault="006A579F" w:rsidP="00817E6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sz w:val="24"/>
          <w:szCs w:val="24"/>
        </w:rPr>
      </w:pPr>
      <w:r w:rsidRPr="006A579F">
        <w:rPr>
          <w:sz w:val="24"/>
          <w:szCs w:val="24"/>
        </w:rPr>
        <w:t>- 0.1% ceny uszkodzonego przedmiotu zamówienia za każdy dzień opóźnienia naprawy, wymiany wyrobu na nowy, wolny od wad</w:t>
      </w:r>
    </w:p>
    <w:p w:rsidR="006A579F" w:rsidRPr="006A579F" w:rsidRDefault="006A579F" w:rsidP="00817E6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sz w:val="24"/>
          <w:szCs w:val="24"/>
        </w:rPr>
      </w:pPr>
      <w:r w:rsidRPr="006A579F">
        <w:rPr>
          <w:sz w:val="24"/>
          <w:szCs w:val="24"/>
        </w:rPr>
        <w:t>- 10% wynagrodzenia Wykonawcy brutto za odstąpienie od Umowy z przyczyn leżących po stronie Wykonawcy</w:t>
      </w:r>
    </w:p>
    <w:p w:rsidR="006A579F" w:rsidRPr="006A579F" w:rsidRDefault="006A579F" w:rsidP="00817E6D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6A579F">
        <w:rPr>
          <w:sz w:val="24"/>
          <w:szCs w:val="24"/>
        </w:rPr>
        <w:tab/>
        <w:t>Jednocześnie zwracamy się z prośbą, aby naliczona kara umowna wynosiła nie więcej niż 10%.</w:t>
      </w:r>
    </w:p>
    <w:p w:rsidR="005848CC" w:rsidRPr="00FA4313" w:rsidRDefault="005848CC" w:rsidP="00817E6D">
      <w:pPr>
        <w:spacing w:line="276" w:lineRule="auto"/>
        <w:rPr>
          <w:color w:val="000000"/>
          <w:sz w:val="24"/>
          <w:szCs w:val="24"/>
          <w:u w:val="single"/>
        </w:rPr>
      </w:pPr>
    </w:p>
    <w:p w:rsidR="006A579F" w:rsidRPr="00FA4313" w:rsidRDefault="006A579F" w:rsidP="00817E6D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FA4313">
        <w:rPr>
          <w:b/>
          <w:color w:val="000000"/>
          <w:sz w:val="24"/>
          <w:szCs w:val="24"/>
          <w:u w:val="single"/>
        </w:rPr>
        <w:t xml:space="preserve">Odpowiedź 3. </w:t>
      </w:r>
    </w:p>
    <w:p w:rsidR="00AE76E6" w:rsidRPr="006A579F" w:rsidRDefault="00AE76E6" w:rsidP="00817E6D">
      <w:pPr>
        <w:spacing w:line="276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Zamawiający nie dopuszcza obniżenia kar umownych do</w:t>
      </w:r>
      <w:r w:rsidR="00FA4313">
        <w:rPr>
          <w:color w:val="000000"/>
          <w:sz w:val="24"/>
          <w:szCs w:val="24"/>
        </w:rPr>
        <w:t xml:space="preserve"> wysokości zaproponowanych przez Wykonawcę. </w:t>
      </w:r>
    </w:p>
    <w:p w:rsidR="00FA4313" w:rsidRDefault="00FA4313" w:rsidP="00817E6D">
      <w:pPr>
        <w:spacing w:line="276" w:lineRule="auto"/>
        <w:rPr>
          <w:color w:val="000000"/>
          <w:sz w:val="24"/>
          <w:szCs w:val="24"/>
        </w:rPr>
      </w:pPr>
    </w:p>
    <w:p w:rsidR="00FA4313" w:rsidRDefault="00FA4313" w:rsidP="00817E6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 projekcie umowy było:</w:t>
      </w:r>
    </w:p>
    <w:p w:rsidR="00FA4313" w:rsidRDefault="00FA4313" w:rsidP="00817E6D">
      <w:pPr>
        <w:pStyle w:val="Tekstpodstawowy"/>
        <w:spacing w:line="276" w:lineRule="auto"/>
        <w:rPr>
          <w:b/>
          <w:szCs w:val="24"/>
        </w:rPr>
      </w:pPr>
    </w:p>
    <w:p w:rsidR="00FA4313" w:rsidRPr="00817E6D" w:rsidRDefault="00FA4313" w:rsidP="00817E6D">
      <w:pPr>
        <w:pStyle w:val="Tekstpodstawowy"/>
        <w:spacing w:line="276" w:lineRule="auto"/>
        <w:rPr>
          <w:b/>
          <w:szCs w:val="24"/>
        </w:rPr>
      </w:pPr>
      <w:r w:rsidRPr="00AC07F3">
        <w:rPr>
          <w:b/>
          <w:szCs w:val="24"/>
        </w:rPr>
        <w:t>§ 7</w:t>
      </w:r>
      <w:r>
        <w:rPr>
          <w:b/>
          <w:szCs w:val="24"/>
        </w:rPr>
        <w:t xml:space="preserve"> ust. 1 </w:t>
      </w:r>
      <w:r w:rsidRPr="00AC07F3">
        <w:rPr>
          <w:szCs w:val="24"/>
        </w:rPr>
        <w:t xml:space="preserve">W razie wystąpienia zwłoki w przekazaniu przedmiotu umowy Wykonawca zapłaci </w:t>
      </w:r>
      <w:r w:rsidRPr="00FF700D">
        <w:rPr>
          <w:szCs w:val="24"/>
        </w:rPr>
        <w:t xml:space="preserve">Zamawiającemu karę umowną w wysokości 0,5 % wynagrodzenia umownego brutto za każdy dzień zwłoki,  </w:t>
      </w:r>
      <w:r>
        <w:rPr>
          <w:szCs w:val="24"/>
        </w:rPr>
        <w:t>maksymalnie 20</w:t>
      </w:r>
      <w:r w:rsidRPr="00FF700D">
        <w:rPr>
          <w:szCs w:val="24"/>
        </w:rPr>
        <w:t>% wynagrodzenia umownego brutto</w:t>
      </w:r>
      <w:r>
        <w:rPr>
          <w:szCs w:val="24"/>
        </w:rPr>
        <w:t>.</w:t>
      </w:r>
    </w:p>
    <w:p w:rsidR="00FA4313" w:rsidRDefault="00FA4313" w:rsidP="00817E6D">
      <w:pPr>
        <w:spacing w:line="276" w:lineRule="auto"/>
        <w:rPr>
          <w:szCs w:val="24"/>
        </w:rPr>
      </w:pPr>
    </w:p>
    <w:p w:rsidR="00FA4313" w:rsidRDefault="00FA4313" w:rsidP="00817E6D">
      <w:pPr>
        <w:spacing w:line="276" w:lineRule="auto"/>
        <w:rPr>
          <w:szCs w:val="24"/>
        </w:rPr>
      </w:pPr>
    </w:p>
    <w:p w:rsidR="00FA4313" w:rsidRDefault="00FA4313" w:rsidP="00817E6D">
      <w:pPr>
        <w:spacing w:line="276" w:lineRule="auto"/>
        <w:rPr>
          <w:sz w:val="24"/>
          <w:szCs w:val="24"/>
        </w:rPr>
      </w:pPr>
      <w:r w:rsidRPr="00FA4313">
        <w:rPr>
          <w:sz w:val="24"/>
          <w:szCs w:val="24"/>
        </w:rPr>
        <w:t>W projekcie umowy jest:</w:t>
      </w:r>
    </w:p>
    <w:p w:rsidR="00FA4313" w:rsidRDefault="00FA4313" w:rsidP="00817E6D">
      <w:pPr>
        <w:spacing w:line="276" w:lineRule="auto"/>
        <w:rPr>
          <w:sz w:val="24"/>
          <w:szCs w:val="24"/>
        </w:rPr>
      </w:pPr>
    </w:p>
    <w:p w:rsidR="00FA4313" w:rsidRPr="00817E6D" w:rsidRDefault="00FA4313" w:rsidP="00817E6D">
      <w:pPr>
        <w:pStyle w:val="Tekstpodstawowy"/>
        <w:spacing w:line="276" w:lineRule="auto"/>
        <w:rPr>
          <w:b/>
          <w:szCs w:val="24"/>
        </w:rPr>
      </w:pPr>
      <w:r w:rsidRPr="00AC07F3">
        <w:rPr>
          <w:b/>
          <w:szCs w:val="24"/>
        </w:rPr>
        <w:lastRenderedPageBreak/>
        <w:t>§ 7</w:t>
      </w:r>
      <w:r>
        <w:rPr>
          <w:b/>
          <w:szCs w:val="24"/>
        </w:rPr>
        <w:t xml:space="preserve"> ust. 1 </w:t>
      </w:r>
      <w:r w:rsidRPr="00AC07F3">
        <w:rPr>
          <w:szCs w:val="24"/>
        </w:rPr>
        <w:t xml:space="preserve">W razie wystąpienia zwłoki w przekazaniu przedmiotu umowy Wykonawca zapłaci </w:t>
      </w:r>
      <w:r w:rsidRPr="00FF700D">
        <w:rPr>
          <w:szCs w:val="24"/>
        </w:rPr>
        <w:t>Zamawiają</w:t>
      </w:r>
      <w:r>
        <w:rPr>
          <w:szCs w:val="24"/>
        </w:rPr>
        <w:t>cemu karę umowną w wysokości 0,3</w:t>
      </w:r>
      <w:r w:rsidRPr="00FF700D">
        <w:rPr>
          <w:szCs w:val="24"/>
        </w:rPr>
        <w:t xml:space="preserve"> % wynagrodzenia umownego brutto za każdy dzień zwłoki,  </w:t>
      </w:r>
      <w:r>
        <w:rPr>
          <w:szCs w:val="24"/>
        </w:rPr>
        <w:t>maksymalnie 20</w:t>
      </w:r>
      <w:r w:rsidRPr="00FF700D">
        <w:rPr>
          <w:szCs w:val="24"/>
        </w:rPr>
        <w:t>% wynagrodzenia umownego brutto</w:t>
      </w:r>
      <w:r>
        <w:rPr>
          <w:szCs w:val="24"/>
        </w:rPr>
        <w:t>.</w:t>
      </w:r>
    </w:p>
    <w:p w:rsidR="00AE76E6" w:rsidRDefault="00AE76E6" w:rsidP="00817E6D">
      <w:pPr>
        <w:spacing w:before="240" w:after="480" w:line="276" w:lineRule="auto"/>
        <w:jc w:val="both"/>
        <w:rPr>
          <w:b/>
          <w:sz w:val="24"/>
          <w:szCs w:val="24"/>
        </w:rPr>
      </w:pPr>
    </w:p>
    <w:p w:rsidR="00FA4313" w:rsidRDefault="00FA4313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oraz w projekcie umowy w zakresie wskazanym powyżej. 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  <w:r w:rsidRPr="00641620">
        <w:rPr>
          <w:b/>
          <w:sz w:val="24"/>
          <w:szCs w:val="24"/>
        </w:rPr>
        <w:t xml:space="preserve">Nowy </w:t>
      </w:r>
      <w:r>
        <w:rPr>
          <w:b/>
          <w:sz w:val="24"/>
          <w:szCs w:val="24"/>
        </w:rPr>
        <w:t xml:space="preserve">projekt umowy </w:t>
      </w:r>
      <w:r w:rsidRPr="00641620">
        <w:rPr>
          <w:b/>
          <w:sz w:val="24"/>
          <w:szCs w:val="24"/>
        </w:rPr>
        <w:t>w załączeniu.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>
        <w:rPr>
          <w:rFonts w:ascii="Times New Roman" w:hAnsi="Times New Roman" w:cs="Times New Roman"/>
          <w:b/>
        </w:rPr>
        <w:t>25.06.2015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6C6675">
        <w:rPr>
          <w:rFonts w:ascii="Times New Roman" w:hAnsi="Times New Roman" w:cs="Times New Roman"/>
          <w:b/>
        </w:rPr>
        <w:t>25</w:t>
      </w:r>
      <w:r w:rsidRPr="001F43F3">
        <w:rPr>
          <w:rFonts w:ascii="Times New Roman" w:hAnsi="Times New Roman" w:cs="Times New Roman"/>
          <w:b/>
        </w:rPr>
        <w:t>.</w:t>
      </w:r>
      <w:r w:rsidR="006C6675">
        <w:rPr>
          <w:rFonts w:ascii="Times New Roman" w:hAnsi="Times New Roman" w:cs="Times New Roman"/>
          <w:b/>
        </w:rPr>
        <w:t>06</w:t>
      </w:r>
      <w:r>
        <w:rPr>
          <w:rFonts w:ascii="Times New Roman" w:hAnsi="Times New Roman" w:cs="Times New Roman"/>
          <w:b/>
        </w:rPr>
        <w:t>.2015</w:t>
      </w:r>
      <w:r w:rsidR="006C6675">
        <w:rPr>
          <w:rFonts w:ascii="Times New Roman" w:hAnsi="Times New Roman" w:cs="Times New Roman"/>
          <w:b/>
        </w:rPr>
        <w:t xml:space="preserve"> r. o godz. 13.0</w:t>
      </w:r>
      <w:r w:rsidRPr="00641620"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zgodnie z wymogiem art. 38 ust. 2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685049" w:rsidP="00817E6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685049" w:rsidRDefault="00685049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 POLITECHNIKI</w:t>
      </w:r>
    </w:p>
    <w:p w:rsidR="00685049" w:rsidRDefault="00685049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85049" w:rsidRPr="00546E34" w:rsidRDefault="00685049" w:rsidP="00546E34">
      <w:pPr>
        <w:pStyle w:val="Tekstpodstawowy"/>
        <w:jc w:val="left"/>
        <w:rPr>
          <w:b/>
        </w:rPr>
      </w:pPr>
    </w:p>
    <w:sectPr w:rsidR="00685049" w:rsidRPr="00546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E7D" w:rsidRDefault="00A71E7D">
      <w:r>
        <w:separator/>
      </w:r>
    </w:p>
  </w:endnote>
  <w:endnote w:type="continuationSeparator" w:id="0">
    <w:p w:rsidR="00A71E7D" w:rsidRDefault="00A7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A71E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7E6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E7D" w:rsidRDefault="00A71E7D">
      <w:r>
        <w:separator/>
      </w:r>
    </w:p>
  </w:footnote>
  <w:footnote w:type="continuationSeparator" w:id="0">
    <w:p w:rsidR="00A71E7D" w:rsidRDefault="00A71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966CB"/>
    <w:rsid w:val="00100B34"/>
    <w:rsid w:val="00124A14"/>
    <w:rsid w:val="001A571A"/>
    <w:rsid w:val="001F4B6A"/>
    <w:rsid w:val="002B1C74"/>
    <w:rsid w:val="002F508A"/>
    <w:rsid w:val="00321E82"/>
    <w:rsid w:val="00384EFD"/>
    <w:rsid w:val="003B4533"/>
    <w:rsid w:val="003D2036"/>
    <w:rsid w:val="004171EA"/>
    <w:rsid w:val="004222DA"/>
    <w:rsid w:val="005079A4"/>
    <w:rsid w:val="00546E34"/>
    <w:rsid w:val="0055546F"/>
    <w:rsid w:val="005848CC"/>
    <w:rsid w:val="00685049"/>
    <w:rsid w:val="006A579F"/>
    <w:rsid w:val="006C6675"/>
    <w:rsid w:val="006D4AE5"/>
    <w:rsid w:val="007A4100"/>
    <w:rsid w:val="00817E6D"/>
    <w:rsid w:val="0087224A"/>
    <w:rsid w:val="008D444C"/>
    <w:rsid w:val="008E49B6"/>
    <w:rsid w:val="009033D5"/>
    <w:rsid w:val="009149C3"/>
    <w:rsid w:val="00953AA1"/>
    <w:rsid w:val="0095641D"/>
    <w:rsid w:val="009D169F"/>
    <w:rsid w:val="009E5C83"/>
    <w:rsid w:val="00A34BD2"/>
    <w:rsid w:val="00A71E7D"/>
    <w:rsid w:val="00AC4952"/>
    <w:rsid w:val="00AE76E6"/>
    <w:rsid w:val="00B361A9"/>
    <w:rsid w:val="00C152AE"/>
    <w:rsid w:val="00D1574A"/>
    <w:rsid w:val="00D248D2"/>
    <w:rsid w:val="00D658A8"/>
    <w:rsid w:val="00E74582"/>
    <w:rsid w:val="00E844B2"/>
    <w:rsid w:val="00EF1037"/>
    <w:rsid w:val="00F16162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3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12</cp:revision>
  <cp:lastPrinted>2015-06-16T10:31:00Z</cp:lastPrinted>
  <dcterms:created xsi:type="dcterms:W3CDTF">2015-05-26T12:19:00Z</dcterms:created>
  <dcterms:modified xsi:type="dcterms:W3CDTF">2015-06-16T13:00:00Z</dcterms:modified>
</cp:coreProperties>
</file>