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E4C9C" w:rsidRPr="000E4C9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E4C9C" w:rsidRPr="000E4C9C">
        <w:rPr>
          <w:rFonts w:ascii="Times New Roman" w:eastAsia="Times New Roman" w:hAnsi="Times New Roman"/>
          <w:b/>
          <w:sz w:val="24"/>
          <w:szCs w:val="20"/>
          <w:lang w:eastAsia="pl-PL"/>
        </w:rPr>
        <w:t>ZP/RB-09/15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E4C9C" w:rsidRPr="000E4C9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E4C9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E4C9C">
        <w:rPr>
          <w:rFonts w:ascii="Times New Roman" w:eastAsia="Times New Roman" w:hAnsi="Times New Roman"/>
          <w:b/>
          <w:sz w:val="24"/>
          <w:szCs w:val="24"/>
          <w:lang w:eastAsia="pl-PL"/>
        </w:rPr>
        <w:t>Adaptacja i modernizacja MSK CzestMAN - etap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5F7" w:rsidRDefault="005865F7" w:rsidP="00025386">
      <w:pPr>
        <w:spacing w:after="0" w:line="240" w:lineRule="auto"/>
      </w:pPr>
      <w:r>
        <w:separator/>
      </w:r>
    </w:p>
  </w:endnote>
  <w:endnote w:type="continuationSeparator" w:id="0">
    <w:p w:rsidR="005865F7" w:rsidRDefault="00586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C9C" w:rsidRDefault="000E4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C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C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C9C" w:rsidRDefault="000E4C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5F7" w:rsidRDefault="005865F7" w:rsidP="00025386">
      <w:pPr>
        <w:spacing w:after="0" w:line="240" w:lineRule="auto"/>
      </w:pPr>
      <w:r>
        <w:separator/>
      </w:r>
    </w:p>
  </w:footnote>
  <w:footnote w:type="continuationSeparator" w:id="0">
    <w:p w:rsidR="005865F7" w:rsidRDefault="00586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C9C" w:rsidRDefault="000E4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C9C" w:rsidRDefault="000E4C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C9C" w:rsidRDefault="000E4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5F7"/>
    <w:rsid w:val="00025386"/>
    <w:rsid w:val="000E4C9C"/>
    <w:rsid w:val="001C2314"/>
    <w:rsid w:val="005624D8"/>
    <w:rsid w:val="005865F7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2015-06-15T11:15:00Z</dcterms:created>
  <dcterms:modified xsi:type="dcterms:W3CDTF">2015-06-15T11:15:00Z</dcterms:modified>
</cp:coreProperties>
</file>