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B151C" w:rsidRPr="00CB151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B151C" w:rsidRPr="00CB151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B151C" w:rsidP="009A21D7">
      <w:pPr>
        <w:pStyle w:val="Tekstpodstawowywcity"/>
        <w:spacing w:line="360" w:lineRule="auto"/>
        <w:ind w:firstLine="0"/>
      </w:pPr>
      <w:r w:rsidRPr="00CB151C">
        <w:rPr>
          <w:b/>
        </w:rPr>
        <w:t>Adaptacja i modernizacja MSK CzestMAN - etap II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B151C" w:rsidRPr="00CB151C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B151C" w:rsidRPr="00CB151C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B151C" w:rsidRPr="00CB151C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B151C" w:rsidRPr="00CB151C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6C5" w:rsidRDefault="00D046C5">
      <w:r>
        <w:separator/>
      </w:r>
    </w:p>
  </w:endnote>
  <w:endnote w:type="continuationSeparator" w:id="0">
    <w:p w:rsidR="00D046C5" w:rsidRDefault="00D04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151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151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1C" w:rsidRDefault="00CB15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6C5" w:rsidRDefault="00D046C5">
      <w:r>
        <w:separator/>
      </w:r>
    </w:p>
  </w:footnote>
  <w:footnote w:type="continuationSeparator" w:id="0">
    <w:p w:rsidR="00D046C5" w:rsidRDefault="00D04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1C" w:rsidRDefault="00CB15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1C" w:rsidRDefault="00CB15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1C" w:rsidRDefault="00CB15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6C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151C"/>
    <w:rsid w:val="00CB6204"/>
    <w:rsid w:val="00CC527A"/>
    <w:rsid w:val="00D046C5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2015-06-15T11:15:00Z</dcterms:created>
  <dcterms:modified xsi:type="dcterms:W3CDTF">2015-06-15T11:15:00Z</dcterms:modified>
</cp:coreProperties>
</file>