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D1C4E" w:rsidRPr="007D1C4E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D1C4E" w:rsidRPr="007D1C4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D1C4E" w:rsidRPr="007D1C4E">
        <w:rPr>
          <w:b/>
        </w:rPr>
        <w:t>Adaptacja i modernizacja MSK CzestMAN - etap II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F28" w:rsidRDefault="002B0F28">
      <w:r>
        <w:separator/>
      </w:r>
    </w:p>
  </w:endnote>
  <w:endnote w:type="continuationSeparator" w:id="0">
    <w:p w:rsidR="002B0F28" w:rsidRDefault="002B0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C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C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0F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F28" w:rsidRDefault="002B0F28">
      <w:r>
        <w:separator/>
      </w:r>
    </w:p>
  </w:footnote>
  <w:footnote w:type="continuationSeparator" w:id="0">
    <w:p w:rsidR="002B0F28" w:rsidRDefault="002B0F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4E" w:rsidRDefault="007D1C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4E" w:rsidRDefault="007D1C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C4E" w:rsidRDefault="007D1C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F28"/>
    <w:rsid w:val="000A5EC4"/>
    <w:rsid w:val="00212828"/>
    <w:rsid w:val="00271E63"/>
    <w:rsid w:val="00280712"/>
    <w:rsid w:val="002A7C88"/>
    <w:rsid w:val="002B0F2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1C4E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2015-06-15T11:14:00Z</dcterms:created>
  <dcterms:modified xsi:type="dcterms:W3CDTF">2015-06-15T11:14:00Z</dcterms:modified>
</cp:coreProperties>
</file>