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28B5" w:rsidRPr="00087510" w:rsidRDefault="007A28B5" w:rsidP="007A28B5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</w:t>
      </w:r>
    </w:p>
    <w:p w:rsidR="007A28B5" w:rsidRPr="00087510" w:rsidRDefault="007A28B5" w:rsidP="007A28B5">
      <w:pPr>
        <w:pStyle w:val="Nagwek1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>miejscowość i data</w:t>
      </w:r>
    </w:p>
    <w:p w:rsidR="007A28B5" w:rsidRPr="00087510" w:rsidRDefault="007A28B5" w:rsidP="007A28B5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>OFERTA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7A28B5" w:rsidRPr="00087510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070"/>
      </w:tblGrid>
      <w:tr w:rsidR="00C91D96" w:rsidTr="000D5B5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666DFE" w:rsidRDefault="007A28B5" w:rsidP="00666DFE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8D4DAE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W odpowiedzi na ogłoszenie o przetargu nieograniczonym na realizację </w:t>
            </w:r>
            <w:r w:rsidR="00E300D5">
              <w:rPr>
                <w:rFonts w:ascii="Tahoma" w:hAnsi="Tahoma" w:cs="Tahoma"/>
                <w:b w:val="0"/>
                <w:bCs/>
                <w:sz w:val="16"/>
                <w:szCs w:val="16"/>
              </w:rPr>
              <w:t>zamówienia</w:t>
            </w:r>
            <w:r w:rsidR="00A601A8">
              <w:rPr>
                <w:rFonts w:ascii="Tahoma" w:hAnsi="Tahoma" w:cs="Tahoma"/>
                <w:b w:val="0"/>
                <w:bCs/>
                <w:sz w:val="16"/>
                <w:szCs w:val="16"/>
              </w:rPr>
              <w:t>:</w:t>
            </w:r>
            <w:r w:rsidR="00E300D5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 </w:t>
            </w:r>
            <w:r w:rsidR="00BE740C" w:rsidRPr="00BE740C">
              <w:rPr>
                <w:rFonts w:ascii="Tahoma" w:hAnsi="Tahoma" w:cs="Tahoma"/>
                <w:sz w:val="16"/>
                <w:szCs w:val="16"/>
              </w:rPr>
              <w:t xml:space="preserve">„Dostawa </w:t>
            </w:r>
            <w:r w:rsidR="00C5429D">
              <w:rPr>
                <w:rFonts w:ascii="Tahoma" w:hAnsi="Tahoma" w:cs="Tahoma"/>
                <w:sz w:val="16"/>
                <w:szCs w:val="16"/>
              </w:rPr>
              <w:t>oscyloskopu i multimetrów dla Wydziału Inżynierii Mechanicznej i Informatyki Politechniki Częstochowskiej</w:t>
            </w:r>
            <w:r w:rsidR="001370FD">
              <w:rPr>
                <w:rFonts w:ascii="Tahoma" w:hAnsi="Tahoma" w:cs="Tahoma"/>
                <w:bCs/>
                <w:sz w:val="16"/>
                <w:szCs w:val="16"/>
              </w:rPr>
              <w:t>”</w:t>
            </w:r>
            <w:r w:rsidR="00666DFE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="00666DFE"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w sprawie nr rej. </w:t>
            </w:r>
            <w:r w:rsidR="00C5429D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                                      </w:t>
            </w:r>
            <w:r w:rsidR="00C5429D">
              <w:rPr>
                <w:rFonts w:ascii="Tahoma" w:hAnsi="Tahoma" w:cs="Tahoma"/>
                <w:bCs/>
                <w:sz w:val="16"/>
                <w:szCs w:val="16"/>
              </w:rPr>
              <w:t>ZP/D-21</w:t>
            </w:r>
            <w:r w:rsidR="001370FD">
              <w:rPr>
                <w:rFonts w:ascii="Tahoma" w:hAnsi="Tahoma" w:cs="Tahoma"/>
                <w:bCs/>
                <w:sz w:val="16"/>
                <w:szCs w:val="16"/>
              </w:rPr>
              <w:t>/A/15</w:t>
            </w:r>
            <w:r w:rsidR="00666DFE"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 </w:t>
            </w:r>
            <w:r w:rsidR="00666DFE" w:rsidRPr="00087510">
              <w:rPr>
                <w:rFonts w:ascii="Tahoma" w:hAnsi="Tahoma" w:cs="Tahoma"/>
                <w:b w:val="0"/>
                <w:sz w:val="16"/>
                <w:szCs w:val="16"/>
              </w:rPr>
              <w:t xml:space="preserve">składamy niniejszą ofertę, oferując: </w:t>
            </w:r>
          </w:p>
          <w:p w:rsidR="001370FD" w:rsidRDefault="001370FD" w:rsidP="00666DFE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854"/>
            </w:tblGrid>
            <w:tr w:rsidR="00666DFE" w:rsidTr="006E794C">
              <w:tc>
                <w:tcPr>
                  <w:tcW w:w="921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66DFE" w:rsidRPr="00C5429D" w:rsidRDefault="00666DFE" w:rsidP="006E794C">
                  <w:pPr>
                    <w:pStyle w:val="Tekstpodstawowy"/>
                    <w:numPr>
                      <w:ilvl w:val="0"/>
                      <w:numId w:val="3"/>
                    </w:numPr>
                    <w:spacing w:line="360" w:lineRule="auto"/>
                    <w:jc w:val="both"/>
                    <w:rPr>
                      <w:rFonts w:ascii="Tahoma" w:hAnsi="Tahoma" w:cs="Tahoma"/>
                      <w:b w:val="0"/>
                      <w:sz w:val="16"/>
                      <w:szCs w:val="16"/>
                      <w:u w:val="single"/>
                    </w:rPr>
                  </w:pPr>
                  <w:r w:rsidRPr="00C5429D">
                    <w:rPr>
                      <w:rFonts w:ascii="Tahoma" w:hAnsi="Tahoma" w:cs="Tahoma"/>
                      <w:sz w:val="16"/>
                      <w:szCs w:val="16"/>
                      <w:u w:val="single"/>
                    </w:rPr>
                    <w:t>Realizację zadania nr 1 tj.:</w:t>
                  </w:r>
                </w:p>
                <w:p w:rsidR="00666DFE" w:rsidRPr="0004033D" w:rsidRDefault="00666DFE" w:rsidP="006E794C">
                  <w:pPr>
                    <w:pStyle w:val="Tekstpodstawowy"/>
                    <w:spacing w:line="360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C170C8">
                    <w:rPr>
                      <w:rFonts w:ascii="Tahoma" w:hAnsi="Tahoma" w:cs="Tahoma"/>
                      <w:sz w:val="16"/>
                      <w:szCs w:val="16"/>
                    </w:rPr>
                    <w:t xml:space="preserve">Dostawa </w:t>
                  </w:r>
                  <w:r w:rsidR="00C5429D">
                    <w:rPr>
                      <w:rFonts w:ascii="Tahoma" w:hAnsi="Tahoma" w:cs="Tahoma"/>
                      <w:sz w:val="16"/>
                      <w:szCs w:val="16"/>
                    </w:rPr>
                    <w:t>cyfrowego oscyloskopu laboratoryjnego dla Instytutu Maszyn Cieplnych</w:t>
                  </w:r>
                </w:p>
                <w:p w:rsidR="00666DFE" w:rsidRPr="0004033D" w:rsidRDefault="00666DFE" w:rsidP="006E794C">
                  <w:pPr>
                    <w:spacing w:line="360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>w cenie:</w:t>
                  </w:r>
                </w:p>
                <w:p w:rsidR="00666DFE" w:rsidRPr="0004033D" w:rsidRDefault="00666DFE" w:rsidP="006E794C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brutto :  </w:t>
                  </w: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..........................................................  PLN</w:t>
                  </w:r>
                </w:p>
                <w:p w:rsidR="00666DFE" w:rsidRPr="0004033D" w:rsidRDefault="00666DFE" w:rsidP="006E794C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/słownie: .............................................................................................................................. PLN/</w:t>
                  </w:r>
                </w:p>
                <w:p w:rsidR="00666DFE" w:rsidRPr="0004033D" w:rsidRDefault="00666DFE" w:rsidP="006E794C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/>
                      <w:sz w:val="16"/>
                      <w:szCs w:val="16"/>
                    </w:rPr>
                    <w:t>cena netto :</w:t>
                  </w: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 xml:space="preserve">  ..................................................  PLN</w:t>
                  </w:r>
                </w:p>
                <w:p w:rsidR="00666DFE" w:rsidRPr="0004033D" w:rsidRDefault="00666DFE" w:rsidP="006E794C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/słownie: .............................................................................................................................. PLN/</w:t>
                  </w:r>
                </w:p>
                <w:p w:rsidR="00666DFE" w:rsidRPr="0004033D" w:rsidRDefault="00666DFE" w:rsidP="006E794C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Zastosowano stawkę podatku VAT w wysokości ……………%</w:t>
                  </w:r>
                </w:p>
                <w:p w:rsidR="00666DFE" w:rsidRPr="0004033D" w:rsidRDefault="00666DFE" w:rsidP="006E794C">
                  <w:pPr>
                    <w:spacing w:line="360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</w:tr>
          </w:tbl>
          <w:p w:rsidR="000939B9" w:rsidRPr="00666DFE" w:rsidRDefault="00666DFE" w:rsidP="00666DFE">
            <w:pPr>
              <w:pStyle w:val="Tekstpodstawowy"/>
              <w:tabs>
                <w:tab w:val="left" w:pos="1440"/>
              </w:tabs>
              <w:spacing w:line="360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 w:rsidRPr="00666DFE">
              <w:rPr>
                <w:rFonts w:ascii="Tahoma" w:hAnsi="Tahoma" w:cs="Tahoma"/>
                <w:bCs/>
                <w:sz w:val="16"/>
                <w:szCs w:val="16"/>
              </w:rPr>
              <w:t>Gwarancja:</w:t>
            </w:r>
            <w:r w:rsidR="003220F2">
              <w:rPr>
                <w:rFonts w:ascii="Tahoma" w:hAnsi="Tahoma" w:cs="Tahoma"/>
                <w:bCs/>
                <w:sz w:val="16"/>
                <w:szCs w:val="16"/>
              </w:rPr>
              <w:t>…………………………………………………….</w:t>
            </w:r>
          </w:p>
          <w:p w:rsidR="00E300D5" w:rsidRPr="00654101" w:rsidRDefault="00E300D5" w:rsidP="00E300D5">
            <w:pPr>
              <w:spacing w:line="276" w:lineRule="auto"/>
              <w:ind w:hanging="284"/>
              <w:jc w:val="both"/>
              <w:rPr>
                <w:kern w:val="20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</w:p>
          <w:p w:rsidR="00666DFE" w:rsidRPr="00087510" w:rsidRDefault="00666DFE" w:rsidP="00666DF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666DFE">
              <w:rPr>
                <w:rFonts w:ascii="Tahoma" w:hAnsi="Tahoma" w:cs="Tahoma"/>
                <w:b/>
                <w:sz w:val="16"/>
                <w:szCs w:val="16"/>
              </w:rPr>
              <w:t>Termin realizacji :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C91D96" w:rsidRDefault="00C91D96" w:rsidP="000D5B5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AB3963" w:rsidRDefault="00AB3963" w:rsidP="000D5B5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B3963" w:rsidRDefault="00AB3963" w:rsidP="000D5B5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832447" w:rsidRPr="00087510" w:rsidRDefault="00832447" w:rsidP="000D5B5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832447" w:rsidRPr="00C5429D" w:rsidRDefault="00832447" w:rsidP="00832447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  <w:u w:val="single"/>
              </w:rPr>
            </w:pPr>
            <w:r w:rsidRPr="00C5429D">
              <w:rPr>
                <w:rFonts w:ascii="Tahoma" w:hAnsi="Tahoma" w:cs="Tahoma"/>
                <w:sz w:val="16"/>
                <w:szCs w:val="16"/>
                <w:u w:val="single"/>
              </w:rPr>
              <w:t>Realizację zadania nr 2 tj.:</w:t>
            </w:r>
          </w:p>
          <w:p w:rsidR="00832447" w:rsidRPr="0004033D" w:rsidRDefault="00832447" w:rsidP="00832447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170C8">
              <w:rPr>
                <w:rFonts w:ascii="Tahoma" w:hAnsi="Tahoma" w:cs="Tahoma"/>
                <w:sz w:val="16"/>
                <w:szCs w:val="16"/>
              </w:rPr>
              <w:t xml:space="preserve">Dostawa </w:t>
            </w:r>
            <w:r w:rsidR="00C5429D">
              <w:rPr>
                <w:rFonts w:ascii="Tahoma" w:hAnsi="Tahoma" w:cs="Tahoma"/>
                <w:sz w:val="16"/>
                <w:szCs w:val="16"/>
              </w:rPr>
              <w:t xml:space="preserve">2 szt. multimetrów laboratoryjnych dla Instytutu Maszyn Cieplnych </w:t>
            </w:r>
          </w:p>
          <w:p w:rsidR="00832447" w:rsidRPr="0004033D" w:rsidRDefault="00832447" w:rsidP="00832447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4033D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832447" w:rsidRPr="0004033D" w:rsidRDefault="00832447" w:rsidP="00832447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4033D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832447" w:rsidRPr="0004033D" w:rsidRDefault="00832447" w:rsidP="00832447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832447" w:rsidRPr="0004033D" w:rsidRDefault="00832447" w:rsidP="00832447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4033D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832447" w:rsidRPr="0004033D" w:rsidRDefault="00832447" w:rsidP="00832447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832447" w:rsidRDefault="00832447" w:rsidP="00832447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C5429D" w:rsidRPr="0004033D" w:rsidRDefault="00C5429D" w:rsidP="00832447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</w:p>
          <w:p w:rsidR="00832447" w:rsidRPr="00666DFE" w:rsidRDefault="00832447" w:rsidP="00832447">
            <w:pPr>
              <w:pStyle w:val="Tekstpodstawowy"/>
              <w:tabs>
                <w:tab w:val="left" w:pos="1440"/>
              </w:tabs>
              <w:spacing w:line="360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 w:rsidRPr="00666DFE">
              <w:rPr>
                <w:rFonts w:ascii="Tahoma" w:hAnsi="Tahoma" w:cs="Tahoma"/>
                <w:bCs/>
                <w:sz w:val="16"/>
                <w:szCs w:val="16"/>
              </w:rPr>
              <w:t>Gwarancja:</w:t>
            </w:r>
            <w:r w:rsidR="003220F2">
              <w:rPr>
                <w:rFonts w:ascii="Tahoma" w:hAnsi="Tahoma" w:cs="Tahoma"/>
                <w:bCs/>
                <w:sz w:val="16"/>
                <w:szCs w:val="16"/>
              </w:rPr>
              <w:t>………………………………………………………</w:t>
            </w:r>
          </w:p>
          <w:p w:rsidR="00832447" w:rsidRPr="00654101" w:rsidRDefault="00832447" w:rsidP="00832447">
            <w:pPr>
              <w:spacing w:line="276" w:lineRule="auto"/>
              <w:ind w:hanging="284"/>
              <w:jc w:val="both"/>
              <w:rPr>
                <w:kern w:val="20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9E2B1F">
              <w:rPr>
                <w:b/>
                <w:kern w:val="20"/>
              </w:rPr>
              <w:t xml:space="preserve">        </w:t>
            </w:r>
          </w:p>
          <w:p w:rsidR="00832447" w:rsidRDefault="00832447" w:rsidP="00832447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832447" w:rsidRPr="00832447" w:rsidRDefault="00832447" w:rsidP="00832447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832447">
              <w:rPr>
                <w:rFonts w:ascii="Tahoma" w:hAnsi="Tahoma" w:cs="Tahoma"/>
                <w:bCs/>
                <w:sz w:val="16"/>
                <w:szCs w:val="16"/>
              </w:rPr>
              <w:t>Termin realizacji</w:t>
            </w:r>
            <w:r w:rsidRPr="0004033D">
              <w:rPr>
                <w:rFonts w:ascii="Tahoma" w:hAnsi="Tahoma" w:cs="Tahoma"/>
                <w:b w:val="0"/>
                <w:bCs/>
                <w:sz w:val="16"/>
                <w:szCs w:val="16"/>
              </w:rPr>
              <w:t>:</w:t>
            </w:r>
            <w:r w:rsidRPr="0004033D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32447">
              <w:rPr>
                <w:rFonts w:ascii="Tahoma" w:hAnsi="Tahoma" w:cs="Tahoma"/>
                <w:b w:val="0"/>
                <w:sz w:val="16"/>
                <w:szCs w:val="16"/>
              </w:rPr>
              <w:t>zgodnie ze SIWZ</w:t>
            </w:r>
          </w:p>
          <w:p w:rsidR="00832447" w:rsidRDefault="00832447" w:rsidP="0083244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4033D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AB3963" w:rsidRDefault="00AB3963" w:rsidP="0083244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B3963" w:rsidRDefault="00AB3963" w:rsidP="0083244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5429D" w:rsidRDefault="00C5429D" w:rsidP="0083244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B3963" w:rsidRDefault="00AB3963" w:rsidP="0083244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bookmarkStart w:id="0" w:name="_GoBack"/>
            <w:bookmarkEnd w:id="0"/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854"/>
            </w:tblGrid>
            <w:tr w:rsidR="00C5429D" w:rsidTr="00B87264">
              <w:tc>
                <w:tcPr>
                  <w:tcW w:w="921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5429D" w:rsidRPr="00C5429D" w:rsidRDefault="00C5429D" w:rsidP="00C5429D">
                  <w:pPr>
                    <w:pStyle w:val="Tekstpodstawowy"/>
                    <w:numPr>
                      <w:ilvl w:val="0"/>
                      <w:numId w:val="3"/>
                    </w:numPr>
                    <w:spacing w:line="360" w:lineRule="auto"/>
                    <w:jc w:val="both"/>
                    <w:rPr>
                      <w:rFonts w:ascii="Tahoma" w:hAnsi="Tahoma" w:cs="Tahoma"/>
                      <w:b w:val="0"/>
                      <w:sz w:val="16"/>
                      <w:szCs w:val="16"/>
                      <w:u w:val="single"/>
                    </w:rPr>
                  </w:pPr>
                  <w:r w:rsidRPr="00C5429D">
                    <w:rPr>
                      <w:rFonts w:ascii="Tahoma" w:hAnsi="Tahoma" w:cs="Tahoma"/>
                      <w:sz w:val="16"/>
                      <w:szCs w:val="16"/>
                      <w:u w:val="single"/>
                    </w:rPr>
                    <w:lastRenderedPageBreak/>
                    <w:t xml:space="preserve">Realizację zadania nr </w:t>
                  </w:r>
                  <w:r w:rsidR="0052716C">
                    <w:rPr>
                      <w:rFonts w:ascii="Tahoma" w:hAnsi="Tahoma" w:cs="Tahoma"/>
                      <w:sz w:val="16"/>
                      <w:szCs w:val="16"/>
                      <w:u w:val="single"/>
                    </w:rPr>
                    <w:t>3</w:t>
                  </w:r>
                  <w:r w:rsidRPr="00C5429D">
                    <w:rPr>
                      <w:rFonts w:ascii="Tahoma" w:hAnsi="Tahoma" w:cs="Tahoma"/>
                      <w:sz w:val="16"/>
                      <w:szCs w:val="16"/>
                      <w:u w:val="single"/>
                    </w:rPr>
                    <w:t xml:space="preserve"> tj.:</w:t>
                  </w:r>
                </w:p>
                <w:p w:rsidR="00C5429D" w:rsidRPr="0004033D" w:rsidRDefault="00C5429D" w:rsidP="00C5429D">
                  <w:pPr>
                    <w:pStyle w:val="Tekstpodstawowy"/>
                    <w:spacing w:line="360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C170C8">
                    <w:rPr>
                      <w:rFonts w:ascii="Tahoma" w:hAnsi="Tahoma" w:cs="Tahoma"/>
                      <w:sz w:val="16"/>
                      <w:szCs w:val="16"/>
                    </w:rPr>
                    <w:t xml:space="preserve">Dostawa </w:t>
                  </w:r>
                  <w:r w:rsidR="0052716C">
                    <w:rPr>
                      <w:rFonts w:ascii="Tahoma" w:hAnsi="Tahoma" w:cs="Tahoma"/>
                      <w:sz w:val="16"/>
                      <w:szCs w:val="16"/>
                    </w:rPr>
                    <w:t>multimetru laboratoryjnego dla Instytutu Maszyn Cieplnych</w:t>
                  </w:r>
                </w:p>
                <w:p w:rsidR="00C5429D" w:rsidRPr="0004033D" w:rsidRDefault="00C5429D" w:rsidP="00C5429D">
                  <w:pPr>
                    <w:spacing w:line="360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>w cenie:</w:t>
                  </w:r>
                </w:p>
                <w:p w:rsidR="00C5429D" w:rsidRPr="0004033D" w:rsidRDefault="00C5429D" w:rsidP="00C5429D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brutto :  </w:t>
                  </w: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..........................................................  PLN</w:t>
                  </w:r>
                </w:p>
                <w:p w:rsidR="00C5429D" w:rsidRPr="0004033D" w:rsidRDefault="00C5429D" w:rsidP="00C5429D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/słownie: .............................................................................................................................. PLN/</w:t>
                  </w:r>
                </w:p>
                <w:p w:rsidR="00C5429D" w:rsidRPr="0004033D" w:rsidRDefault="00C5429D" w:rsidP="00C5429D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/>
                      <w:sz w:val="16"/>
                      <w:szCs w:val="16"/>
                    </w:rPr>
                    <w:t>cena netto :</w:t>
                  </w: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 xml:space="preserve">  ..................................................  PLN</w:t>
                  </w:r>
                </w:p>
                <w:p w:rsidR="00C5429D" w:rsidRPr="0004033D" w:rsidRDefault="00C5429D" w:rsidP="00C5429D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/słownie: .............................................................................................................................. PLN/</w:t>
                  </w:r>
                </w:p>
                <w:p w:rsidR="00C5429D" w:rsidRPr="0004033D" w:rsidRDefault="00C5429D" w:rsidP="00C5429D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Zastosowano stawkę podatku VAT w wysokości ……………%</w:t>
                  </w:r>
                </w:p>
                <w:p w:rsidR="00C5429D" w:rsidRPr="0004033D" w:rsidRDefault="00C5429D" w:rsidP="00C5429D">
                  <w:pPr>
                    <w:spacing w:line="360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</w:tr>
          </w:tbl>
          <w:p w:rsidR="00C5429D" w:rsidRPr="00666DFE" w:rsidRDefault="00C5429D" w:rsidP="00C5429D">
            <w:pPr>
              <w:pStyle w:val="Tekstpodstawowy"/>
              <w:tabs>
                <w:tab w:val="left" w:pos="1440"/>
              </w:tabs>
              <w:spacing w:line="360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 w:rsidRPr="00666DFE">
              <w:rPr>
                <w:rFonts w:ascii="Tahoma" w:hAnsi="Tahoma" w:cs="Tahoma"/>
                <w:bCs/>
                <w:sz w:val="16"/>
                <w:szCs w:val="16"/>
              </w:rPr>
              <w:t>Gwarancja: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…………………………………………………….</w:t>
            </w:r>
          </w:p>
          <w:p w:rsidR="00C5429D" w:rsidRPr="00654101" w:rsidRDefault="00C5429D" w:rsidP="00C5429D">
            <w:pPr>
              <w:spacing w:line="276" w:lineRule="auto"/>
              <w:ind w:hanging="284"/>
              <w:jc w:val="both"/>
              <w:rPr>
                <w:kern w:val="20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</w:p>
          <w:p w:rsidR="00C5429D" w:rsidRPr="00087510" w:rsidRDefault="00C5429D" w:rsidP="00C5429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666DFE">
              <w:rPr>
                <w:rFonts w:ascii="Tahoma" w:hAnsi="Tahoma" w:cs="Tahoma"/>
                <w:b/>
                <w:sz w:val="16"/>
                <w:szCs w:val="16"/>
              </w:rPr>
              <w:t>Termin realizacji :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C5429D" w:rsidRDefault="00C5429D" w:rsidP="00C5429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C5429D" w:rsidRPr="0004033D" w:rsidRDefault="00C5429D" w:rsidP="0083244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91D96" w:rsidRPr="00EA385E" w:rsidRDefault="00C91D96" w:rsidP="000D5B5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087510">
        <w:rPr>
          <w:rFonts w:ascii="Tahoma" w:hAnsi="Tahoma" w:cs="Tahoma"/>
          <w:b/>
          <w:sz w:val="16"/>
          <w:szCs w:val="16"/>
          <w:u w:val="single"/>
        </w:rPr>
        <w:lastRenderedPageBreak/>
        <w:t>Ponadto oświadczamy, iż:</w:t>
      </w:r>
    </w:p>
    <w:p w:rsidR="007A28B5" w:rsidRPr="00087510" w:rsidRDefault="007A28B5" w:rsidP="007A28B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pacing w:val="-1"/>
          <w:sz w:val="16"/>
          <w:szCs w:val="16"/>
        </w:rPr>
        <w:t>1.</w:t>
      </w:r>
      <w:r w:rsidRPr="00087510">
        <w:rPr>
          <w:rFonts w:ascii="Tahoma" w:hAnsi="Tahoma" w:cs="Tahoma"/>
          <w:spacing w:val="-1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>zapoznaliśmy się ze specyfikacją istotnych warunków zamówienia udostępnioną przez Zamawiającego  i nie wnosimy do niej żadnych uwag i zastrzeżeń oraz w pełni akceptujemy określone w niej wymagania;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 i jest ceną ostateczną;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akceptujemy projekt umowy zawarty w SIWZ i w razie wybrania naszej oferty zobowiązujemy się do zawarcia umowy na warunkach w nim określonych, w terminie i miejscu wskazanym przez zamawiającego;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uważamy się za związanyc</w:t>
      </w:r>
      <w:r w:rsidR="008D4DAE">
        <w:rPr>
          <w:rFonts w:ascii="Tahoma" w:hAnsi="Tahoma" w:cs="Tahoma"/>
          <w:sz w:val="16"/>
          <w:szCs w:val="16"/>
        </w:rPr>
        <w:t>h niniejszą ofertą przez okres 3</w:t>
      </w:r>
      <w:r w:rsidRPr="00087510">
        <w:rPr>
          <w:rFonts w:ascii="Tahoma" w:hAnsi="Tahoma" w:cs="Tahoma"/>
          <w:sz w:val="16"/>
          <w:szCs w:val="16"/>
        </w:rPr>
        <w:t>0 dni, licząc od dnia upływu terminu składania ofert;</w:t>
      </w: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709" w:hanging="709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 xml:space="preserve">Załącznikami do niniejszej oferty są : 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8D4DAE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7A28B5" w:rsidRPr="00087510" w:rsidRDefault="007A28B5" w:rsidP="007A28B5">
      <w:pPr>
        <w:spacing w:line="360" w:lineRule="auto"/>
        <w:ind w:left="2124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 xml:space="preserve">podpis (imię i nazwisko) </w:t>
      </w:r>
    </w:p>
    <w:p w:rsidR="00E02776" w:rsidRDefault="007A28B5" w:rsidP="00E300D5">
      <w:pPr>
        <w:spacing w:line="360" w:lineRule="auto"/>
        <w:ind w:left="3540" w:firstLine="708"/>
      </w:pPr>
      <w:r w:rsidRPr="00087510">
        <w:rPr>
          <w:rFonts w:ascii="Tahoma" w:hAnsi="Tahoma" w:cs="Tahoma"/>
          <w:sz w:val="16"/>
          <w:szCs w:val="16"/>
        </w:rPr>
        <w:t>upoważnionego przedstawiciela Wykonawcy</w:t>
      </w:r>
    </w:p>
    <w:sectPr w:rsidR="00E02776" w:rsidSect="006C544D">
      <w:footerReference w:type="even" r:id="rId7"/>
      <w:footerReference w:type="default" r:id="rId8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42B2" w:rsidRDefault="007242B2">
      <w:r>
        <w:separator/>
      </w:r>
    </w:p>
  </w:endnote>
  <w:endnote w:type="continuationSeparator" w:id="0">
    <w:p w:rsidR="007242B2" w:rsidRDefault="00724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1512" w:rsidRDefault="00B848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A28B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7242B2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1512" w:rsidRDefault="00B848ED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AB3963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 w:rsidR="007A28B5"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AB3963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7242B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42B2" w:rsidRDefault="007242B2">
      <w:r>
        <w:separator/>
      </w:r>
    </w:p>
  </w:footnote>
  <w:footnote w:type="continuationSeparator" w:id="0">
    <w:p w:rsidR="007242B2" w:rsidRDefault="007242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D0D"/>
    <w:rsid w:val="000939B9"/>
    <w:rsid w:val="000A42C7"/>
    <w:rsid w:val="001370FD"/>
    <w:rsid w:val="00194F33"/>
    <w:rsid w:val="00260AEB"/>
    <w:rsid w:val="002D55E1"/>
    <w:rsid w:val="003220F2"/>
    <w:rsid w:val="003535E0"/>
    <w:rsid w:val="00374994"/>
    <w:rsid w:val="003B1977"/>
    <w:rsid w:val="004B66E1"/>
    <w:rsid w:val="004E0939"/>
    <w:rsid w:val="0052716C"/>
    <w:rsid w:val="00610A1E"/>
    <w:rsid w:val="006313BD"/>
    <w:rsid w:val="00661437"/>
    <w:rsid w:val="00666DFE"/>
    <w:rsid w:val="00684D6C"/>
    <w:rsid w:val="006C544D"/>
    <w:rsid w:val="006F647D"/>
    <w:rsid w:val="007242B2"/>
    <w:rsid w:val="00796E17"/>
    <w:rsid w:val="007A28B5"/>
    <w:rsid w:val="007D0D0D"/>
    <w:rsid w:val="0083188C"/>
    <w:rsid w:val="00832447"/>
    <w:rsid w:val="00842D6D"/>
    <w:rsid w:val="008527C1"/>
    <w:rsid w:val="008B6D71"/>
    <w:rsid w:val="008D408C"/>
    <w:rsid w:val="008D4DAE"/>
    <w:rsid w:val="008E03A7"/>
    <w:rsid w:val="00952F28"/>
    <w:rsid w:val="009B0AE5"/>
    <w:rsid w:val="009B6256"/>
    <w:rsid w:val="009E2B1F"/>
    <w:rsid w:val="00A10CD3"/>
    <w:rsid w:val="00A52BC6"/>
    <w:rsid w:val="00A601A8"/>
    <w:rsid w:val="00AB3963"/>
    <w:rsid w:val="00B25972"/>
    <w:rsid w:val="00B848ED"/>
    <w:rsid w:val="00BE740C"/>
    <w:rsid w:val="00C45231"/>
    <w:rsid w:val="00C5429D"/>
    <w:rsid w:val="00C91D96"/>
    <w:rsid w:val="00CB4C2B"/>
    <w:rsid w:val="00CC72CC"/>
    <w:rsid w:val="00CF018D"/>
    <w:rsid w:val="00DF6580"/>
    <w:rsid w:val="00E02776"/>
    <w:rsid w:val="00E05E12"/>
    <w:rsid w:val="00E300D5"/>
    <w:rsid w:val="00F37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944351-1606-4B2B-B90B-B2FCE5D8A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D4D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DAE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2</Pages>
  <Words>618</Words>
  <Characters>3712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Marcin Malicki</cp:lastModifiedBy>
  <cp:revision>4</cp:revision>
  <dcterms:created xsi:type="dcterms:W3CDTF">2015-06-01T10:54:00Z</dcterms:created>
  <dcterms:modified xsi:type="dcterms:W3CDTF">2015-06-10T09:21:00Z</dcterms:modified>
</cp:coreProperties>
</file>