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751A1" w:rsidRPr="001751A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751A1" w:rsidRPr="001751A1">
        <w:rPr>
          <w:b/>
          <w:sz w:val="24"/>
        </w:rPr>
        <w:t>ZP/D-21/A/15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751A1" w:rsidRPr="001751A1">
        <w:rPr>
          <w:b/>
        </w:rPr>
        <w:t>przetarg nieograniczony</w:t>
      </w:r>
      <w:r w:rsidR="00753DC1">
        <w:t xml:space="preserve"> na:</w:t>
      </w:r>
    </w:p>
    <w:p w:rsidR="0000184A" w:rsidRDefault="001751A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751A1">
        <w:rPr>
          <w:b/>
          <w:sz w:val="24"/>
          <w:szCs w:val="24"/>
        </w:rPr>
        <w:t>Dostawa oscyloskopu i multimetrów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751A1" w:rsidRPr="001751A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751A1" w:rsidRPr="001751A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751A1" w:rsidRPr="001751A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472" w:rsidRDefault="00B70472">
      <w:r>
        <w:separator/>
      </w:r>
    </w:p>
  </w:endnote>
  <w:endnote w:type="continuationSeparator" w:id="0">
    <w:p w:rsidR="00B70472" w:rsidRDefault="00B70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1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1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1A1" w:rsidRDefault="001751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472" w:rsidRDefault="00B70472">
      <w:r>
        <w:separator/>
      </w:r>
    </w:p>
  </w:footnote>
  <w:footnote w:type="continuationSeparator" w:id="0">
    <w:p w:rsidR="00B70472" w:rsidRDefault="00B7047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1A1" w:rsidRDefault="001751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1A1" w:rsidRDefault="001751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1A1" w:rsidRDefault="001751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0472"/>
    <w:rsid w:val="0000184A"/>
    <w:rsid w:val="00012997"/>
    <w:rsid w:val="000621A2"/>
    <w:rsid w:val="00075CEC"/>
    <w:rsid w:val="00106AC7"/>
    <w:rsid w:val="00111985"/>
    <w:rsid w:val="00147532"/>
    <w:rsid w:val="001614BA"/>
    <w:rsid w:val="001751A1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0472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C1CA32D-91CC-4C8F-A37C-7CEC41E8D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F3C4E-53F5-41B2-890F-424582511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2015-06-10T08:35:00Z</dcterms:created>
  <dcterms:modified xsi:type="dcterms:W3CDTF">2015-06-10T08:35:00Z</dcterms:modified>
</cp:coreProperties>
</file>