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34A0" w:rsidRPr="000634A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34A0" w:rsidRPr="000634A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634A0" w:rsidRPr="000634A0">
        <w:rPr>
          <w:b/>
        </w:rPr>
        <w:t>Dostawa oscyloskopu i multimetrów dla Wydziału Inżynierii Mechanicznej i Informatyki Politechniki Częstochowskiej</w:t>
      </w:r>
      <w:r w:rsidR="00744C8D">
        <w:t xml:space="preserve">, </w:t>
      </w:r>
      <w:proofErr w:type="spellStart"/>
      <w:r w:rsidR="00744C8D">
        <w:t>spr</w:t>
      </w:r>
      <w:proofErr w:type="spellEnd"/>
      <w:r w:rsidR="00744C8D">
        <w:t xml:space="preserve">. nr rej. </w:t>
      </w:r>
      <w:bookmarkStart w:id="0" w:name="_GoBack"/>
      <w:r w:rsidR="00744C8D" w:rsidRPr="00744C8D">
        <w:rPr>
          <w:b/>
        </w:rPr>
        <w:t>ZP/D-21/A/15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DDC" w:rsidRDefault="00542DDC">
      <w:r>
        <w:separator/>
      </w:r>
    </w:p>
  </w:endnote>
  <w:endnote w:type="continuationSeparator" w:id="0">
    <w:p w:rsidR="00542DDC" w:rsidRDefault="0054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C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C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C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DDC" w:rsidRDefault="00542DDC">
      <w:r>
        <w:separator/>
      </w:r>
    </w:p>
  </w:footnote>
  <w:footnote w:type="continuationSeparator" w:id="0">
    <w:p w:rsidR="00542DDC" w:rsidRDefault="00542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4A0" w:rsidRDefault="000634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4A0" w:rsidRDefault="000634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4A0" w:rsidRDefault="000634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DDC"/>
    <w:rsid w:val="000634A0"/>
    <w:rsid w:val="000A5EC4"/>
    <w:rsid w:val="00212828"/>
    <w:rsid w:val="00271E63"/>
    <w:rsid w:val="00280712"/>
    <w:rsid w:val="002A7C88"/>
    <w:rsid w:val="004B4F3F"/>
    <w:rsid w:val="004D3908"/>
    <w:rsid w:val="004F2D10"/>
    <w:rsid w:val="00542DDC"/>
    <w:rsid w:val="00586A2A"/>
    <w:rsid w:val="005D5E0B"/>
    <w:rsid w:val="00616A00"/>
    <w:rsid w:val="00695AE8"/>
    <w:rsid w:val="006F646A"/>
    <w:rsid w:val="00713393"/>
    <w:rsid w:val="00744C8D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73797E-0EE7-41A9-8C9D-18B2EB2A3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744C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4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2015-06-10T08:37:00Z</cp:lastPrinted>
  <dcterms:created xsi:type="dcterms:W3CDTF">2015-06-10T08:37:00Z</dcterms:created>
  <dcterms:modified xsi:type="dcterms:W3CDTF">2015-06-10T08:37:00Z</dcterms:modified>
</cp:coreProperties>
</file>