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A0A8C">
      <w:pPr>
        <w:spacing w:line="360" w:lineRule="auto"/>
        <w:rPr>
          <w:b/>
          <w:bCs/>
          <w:color w:val="000000"/>
          <w:sz w:val="24"/>
        </w:rPr>
      </w:pPr>
      <w:r w:rsidRPr="00EA0A8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A0A8C">
      <w:pPr>
        <w:spacing w:line="360" w:lineRule="auto"/>
        <w:rPr>
          <w:color w:val="000000"/>
          <w:sz w:val="24"/>
        </w:rPr>
      </w:pPr>
      <w:r w:rsidRPr="00EA0A8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A0A8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A0A8C">
      <w:pPr>
        <w:spacing w:line="360" w:lineRule="auto"/>
        <w:rPr>
          <w:color w:val="000000"/>
          <w:sz w:val="24"/>
        </w:rPr>
      </w:pPr>
      <w:r w:rsidRPr="00EA0A8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A0A8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A0A8C">
        <w:rPr>
          <w:color w:val="000000"/>
          <w:sz w:val="24"/>
        </w:rPr>
        <w:t>????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A0A8C" w:rsidRPr="00EA0A8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A0A8C" w:rsidRPr="00EA0A8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A0A8C" w:rsidRPr="00EA0A8C">
        <w:rPr>
          <w:b/>
          <w:color w:val="000000"/>
          <w:sz w:val="24"/>
        </w:rPr>
        <w:t>Remont i modernizacja zagospodarowania i infrastruktury terenów miasteczka studenckiego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A0A8C" w:rsidTr="00D253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A0A8C" w:rsidRDefault="00EA0A8C" w:rsidP="00D2530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EA0A8C">
              <w:rPr>
                <w:b/>
                <w:sz w:val="24"/>
              </w:rPr>
              <w:t>DROG-BUD Sp. z o.o.</w:t>
            </w:r>
          </w:p>
          <w:p w:rsidR="00EA0A8C" w:rsidRDefault="00EA0A8C" w:rsidP="00D2530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A0A8C">
              <w:rPr>
                <w:b/>
                <w:sz w:val="24"/>
              </w:rPr>
              <w:t>42-209</w:t>
            </w:r>
            <w:r>
              <w:rPr>
                <w:b/>
                <w:sz w:val="24"/>
              </w:rPr>
              <w:t xml:space="preserve"> </w:t>
            </w:r>
            <w:r w:rsidRPr="00EA0A8C">
              <w:rPr>
                <w:b/>
                <w:sz w:val="24"/>
              </w:rPr>
              <w:t>Częstochowa</w:t>
            </w:r>
          </w:p>
          <w:p w:rsidR="00EA0A8C" w:rsidRDefault="00EA0A8C" w:rsidP="00D2530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A0A8C">
              <w:rPr>
                <w:b/>
                <w:sz w:val="24"/>
              </w:rPr>
              <w:t>Lubojenka ul. Prosta</w:t>
            </w:r>
            <w:r>
              <w:rPr>
                <w:b/>
                <w:sz w:val="24"/>
              </w:rPr>
              <w:t xml:space="preserve"> </w:t>
            </w:r>
            <w:r w:rsidRPr="00EA0A8C">
              <w:rPr>
                <w:b/>
                <w:sz w:val="24"/>
              </w:rPr>
              <w:t>88/90</w:t>
            </w:r>
          </w:p>
          <w:p w:rsidR="00EA0A8C" w:rsidRDefault="00EA0A8C" w:rsidP="00D2530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A0A8C">
              <w:rPr>
                <w:b/>
                <w:sz w:val="24"/>
              </w:rPr>
              <w:t>2 853 302.34 zł</w:t>
            </w:r>
          </w:p>
          <w:p w:rsidR="00EA0A8C" w:rsidRPr="00253031" w:rsidRDefault="00EA0A8C" w:rsidP="00D2530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A0A8C" w:rsidRDefault="00EA0A8C" w:rsidP="00D2530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A0A8C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- 97,80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A0A8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A0A8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A0A8C" w:rsidRPr="00C63DA0" w:rsidTr="00D25305">
        <w:tc>
          <w:tcPr>
            <w:tcW w:w="540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DROG-BUD Sp. z o.o.</w:t>
            </w:r>
          </w:p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Lubojenka ul. Prosta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88/90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42-209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 xml:space="preserve">  77,80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 xml:space="preserve">  97,80</w:t>
            </w:r>
          </w:p>
        </w:tc>
      </w:tr>
      <w:tr w:rsidR="00EA0A8C" w:rsidRPr="00C63DA0" w:rsidTr="00D25305">
        <w:tc>
          <w:tcPr>
            <w:tcW w:w="540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P.H.U. DOMAX Arkadiusz Mika</w:t>
            </w:r>
          </w:p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Grabińska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A0A8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 xml:space="preserve">  13,34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A0A8C" w:rsidRPr="00C63DA0" w:rsidRDefault="00EA0A8C" w:rsidP="00D253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0A8C">
              <w:rPr>
                <w:rFonts w:ascii="Times New Roman" w:hAnsi="Times New Roman" w:cs="Times New Roman"/>
                <w:sz w:val="18"/>
                <w:szCs w:val="18"/>
              </w:rPr>
              <w:t xml:space="preserve">  93,34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A0A8C" w:rsidP="00956FF3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EA0A8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A0A8C">
        <w:rPr>
          <w:sz w:val="24"/>
        </w:rPr>
        <w:t>2015-06-08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D51" w:rsidRDefault="008C7D51">
      <w:r>
        <w:separator/>
      </w:r>
    </w:p>
  </w:endnote>
  <w:endnote w:type="continuationSeparator" w:id="0">
    <w:p w:rsidR="008C7D51" w:rsidRDefault="008C7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8C" w:rsidRDefault="00EA0A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56FF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56FF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8C" w:rsidRDefault="00EA0A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D51" w:rsidRDefault="008C7D51">
      <w:r>
        <w:separator/>
      </w:r>
    </w:p>
  </w:footnote>
  <w:footnote w:type="continuationSeparator" w:id="0">
    <w:p w:rsidR="008C7D51" w:rsidRDefault="008C7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8C" w:rsidRDefault="00EA0A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8C" w:rsidRDefault="00EA0A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8C" w:rsidRDefault="00EA0A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D51"/>
    <w:rsid w:val="00140696"/>
    <w:rsid w:val="00253031"/>
    <w:rsid w:val="00377700"/>
    <w:rsid w:val="005C147E"/>
    <w:rsid w:val="007118AF"/>
    <w:rsid w:val="007124E4"/>
    <w:rsid w:val="00745012"/>
    <w:rsid w:val="0087722C"/>
    <w:rsid w:val="008C7D51"/>
    <w:rsid w:val="00956FF3"/>
    <w:rsid w:val="00987E41"/>
    <w:rsid w:val="00C63DA0"/>
    <w:rsid w:val="00C85A89"/>
    <w:rsid w:val="00D5444F"/>
    <w:rsid w:val="00EA0A8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2015-06-08T12:31:00Z</dcterms:created>
  <dcterms:modified xsi:type="dcterms:W3CDTF">2015-06-08T12:31:00Z</dcterms:modified>
</cp:coreProperties>
</file>