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66DFE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 xml:space="preserve">„Dostawa kserokopiarek dla jednostek </w:t>
            </w:r>
            <w:r w:rsidR="00666DF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66DFE" w:rsidRPr="00C170C8">
              <w:rPr>
                <w:rFonts w:ascii="Tahoma" w:hAnsi="Tahoma" w:cs="Tahoma"/>
                <w:bCs/>
                <w:sz w:val="16"/>
                <w:szCs w:val="16"/>
              </w:rPr>
              <w:t>organizacyjny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ch Politechniki Częstochowskiej”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ZP/D-20/A/15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99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04033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Realizację zadania nr </w:t>
                  </w: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tj.:</w:t>
                  </w:r>
                </w:p>
                <w:p w:rsidR="00666DFE" w:rsidRPr="0004033D" w:rsidRDefault="00666DFE" w:rsidP="006E794C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kserokopiarki </w:t>
                  </w:r>
                  <w:r w:rsidR="001370FD">
                    <w:rPr>
                      <w:rFonts w:ascii="Tahoma" w:hAnsi="Tahoma" w:cs="Tahoma"/>
                      <w:sz w:val="16"/>
                      <w:szCs w:val="16"/>
                    </w:rPr>
                    <w:t>monochromatycznej dla Wydziału Inżynierii Mechanicznej i Informatyki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939B9" w:rsidRPr="00666DFE" w:rsidRDefault="00666DFE" w:rsidP="00666DFE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666DFE" w:rsidRPr="00087510" w:rsidRDefault="00666DFE" w:rsidP="00666DF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4033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170C8">
              <w:rPr>
                <w:rFonts w:ascii="Tahoma" w:hAnsi="Tahoma" w:cs="Tahoma"/>
                <w:sz w:val="16"/>
                <w:szCs w:val="16"/>
              </w:rPr>
              <w:t>2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832447" w:rsidRPr="0004033D" w:rsidRDefault="00832447" w:rsidP="0083244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170C8">
              <w:rPr>
                <w:rFonts w:ascii="Tahoma" w:hAnsi="Tahoma" w:cs="Tahoma"/>
                <w:sz w:val="16"/>
                <w:szCs w:val="16"/>
              </w:rPr>
              <w:t xml:space="preserve">Dostawa kserokopiarki </w:t>
            </w:r>
            <w:r w:rsidR="001370FD">
              <w:rPr>
                <w:rFonts w:ascii="Tahoma" w:hAnsi="Tahoma" w:cs="Tahoma"/>
                <w:sz w:val="16"/>
                <w:szCs w:val="16"/>
              </w:rPr>
              <w:t>monochromatycznej dla Działu Kadr, Płac i Spraw Socjalnych</w:t>
            </w:r>
            <w:bookmarkStart w:id="0" w:name="_GoBack"/>
            <w:bookmarkEnd w:id="0"/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654101" w:rsidRDefault="00832447" w:rsidP="0083244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Pr="0004033D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F33" w:rsidRDefault="00194F33">
      <w:r>
        <w:separator/>
      </w:r>
    </w:p>
  </w:endnote>
  <w:endnote w:type="continuationSeparator" w:id="0">
    <w:p w:rsidR="00194F33" w:rsidRDefault="00194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94F3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1370F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1370F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194F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F33" w:rsidRDefault="00194F33">
      <w:r>
        <w:separator/>
      </w:r>
    </w:p>
  </w:footnote>
  <w:footnote w:type="continuationSeparator" w:id="0">
    <w:p w:rsidR="00194F33" w:rsidRDefault="00194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0D"/>
    <w:rsid w:val="000939B9"/>
    <w:rsid w:val="000A42C7"/>
    <w:rsid w:val="001370FD"/>
    <w:rsid w:val="00194F33"/>
    <w:rsid w:val="00260AEB"/>
    <w:rsid w:val="002D55E1"/>
    <w:rsid w:val="003220F2"/>
    <w:rsid w:val="003535E0"/>
    <w:rsid w:val="00374994"/>
    <w:rsid w:val="003B1977"/>
    <w:rsid w:val="004B66E1"/>
    <w:rsid w:val="004E0939"/>
    <w:rsid w:val="00610A1E"/>
    <w:rsid w:val="006313BD"/>
    <w:rsid w:val="00661437"/>
    <w:rsid w:val="00666DFE"/>
    <w:rsid w:val="00684D6C"/>
    <w:rsid w:val="006C544D"/>
    <w:rsid w:val="006F647D"/>
    <w:rsid w:val="00796E17"/>
    <w:rsid w:val="007A28B5"/>
    <w:rsid w:val="007D0D0D"/>
    <w:rsid w:val="0083188C"/>
    <w:rsid w:val="00832447"/>
    <w:rsid w:val="00842D6D"/>
    <w:rsid w:val="008527C1"/>
    <w:rsid w:val="008B6D71"/>
    <w:rsid w:val="008D408C"/>
    <w:rsid w:val="008D4DAE"/>
    <w:rsid w:val="008E03A7"/>
    <w:rsid w:val="00952F28"/>
    <w:rsid w:val="009B0AE5"/>
    <w:rsid w:val="009B6256"/>
    <w:rsid w:val="009E2B1F"/>
    <w:rsid w:val="00A10CD3"/>
    <w:rsid w:val="00A52BC6"/>
    <w:rsid w:val="00A601A8"/>
    <w:rsid w:val="00B25972"/>
    <w:rsid w:val="00B848ED"/>
    <w:rsid w:val="00BE740C"/>
    <w:rsid w:val="00C45231"/>
    <w:rsid w:val="00C91D96"/>
    <w:rsid w:val="00CB4C2B"/>
    <w:rsid w:val="00CC72CC"/>
    <w:rsid w:val="00CF018D"/>
    <w:rsid w:val="00DF6580"/>
    <w:rsid w:val="00E02776"/>
    <w:rsid w:val="00E05E12"/>
    <w:rsid w:val="00E300D5"/>
    <w:rsid w:val="00F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44351-1606-4B2B-B90B-B2FCE5D8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Marcin Malicki</cp:lastModifiedBy>
  <cp:revision>2</cp:revision>
  <dcterms:created xsi:type="dcterms:W3CDTF">2015-06-01T10:54:00Z</dcterms:created>
  <dcterms:modified xsi:type="dcterms:W3CDTF">2015-06-01T10:54:00Z</dcterms:modified>
</cp:coreProperties>
</file>