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D51319" w:rsidRPr="00D51319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51319" w:rsidRPr="00D51319">
        <w:rPr>
          <w:rFonts w:ascii="Times New Roman" w:eastAsia="Times New Roman" w:hAnsi="Times New Roman"/>
          <w:b/>
          <w:sz w:val="24"/>
          <w:szCs w:val="20"/>
          <w:lang w:eastAsia="pl-PL"/>
        </w:rPr>
        <w:t>ZP/D-20/A/15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D51319" w:rsidRPr="00D51319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D51319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51319">
        <w:rPr>
          <w:rFonts w:ascii="Times New Roman" w:eastAsia="Times New Roman" w:hAnsi="Times New Roman"/>
          <w:b/>
          <w:sz w:val="24"/>
          <w:szCs w:val="24"/>
          <w:lang w:eastAsia="pl-PL"/>
        </w:rPr>
        <w:t>Dostawa kserokopiarek dla jednostek organizacyjnych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16FD" w:rsidRDefault="00CE16FD" w:rsidP="00025386">
      <w:pPr>
        <w:spacing w:after="0" w:line="240" w:lineRule="auto"/>
      </w:pPr>
      <w:r>
        <w:separator/>
      </w:r>
    </w:p>
  </w:endnote>
  <w:endnote w:type="continuationSeparator" w:id="0">
    <w:p w:rsidR="00CE16FD" w:rsidRDefault="00CE16F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1319" w:rsidRDefault="00D5131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131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131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1319" w:rsidRDefault="00D513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16FD" w:rsidRDefault="00CE16FD" w:rsidP="00025386">
      <w:pPr>
        <w:spacing w:after="0" w:line="240" w:lineRule="auto"/>
      </w:pPr>
      <w:r>
        <w:separator/>
      </w:r>
    </w:p>
  </w:footnote>
  <w:footnote w:type="continuationSeparator" w:id="0">
    <w:p w:rsidR="00CE16FD" w:rsidRDefault="00CE16F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1319" w:rsidRDefault="00D513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1319" w:rsidRDefault="00D5131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1319" w:rsidRDefault="00D513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16FD"/>
    <w:rsid w:val="00025386"/>
    <w:rsid w:val="001C2314"/>
    <w:rsid w:val="005624D8"/>
    <w:rsid w:val="008F2498"/>
    <w:rsid w:val="00A56A6F"/>
    <w:rsid w:val="00CE16FD"/>
    <w:rsid w:val="00D51319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8E3FBD9-86A8-4F22-9FB7-91E460B3A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2015-06-01T11:12:00Z</dcterms:created>
  <dcterms:modified xsi:type="dcterms:W3CDTF">2015-06-01T11:12:00Z</dcterms:modified>
</cp:coreProperties>
</file>