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665D9" w:rsidRPr="00B665D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65D9" w:rsidRPr="00B665D9">
        <w:rPr>
          <w:b/>
          <w:sz w:val="24"/>
        </w:rPr>
        <w:t>ZP/D-20/A/15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65D9" w:rsidRPr="00B665D9">
        <w:rPr>
          <w:b/>
        </w:rPr>
        <w:t>przetarg nieograniczony</w:t>
      </w:r>
      <w:r w:rsidR="00753DC1">
        <w:t xml:space="preserve"> na:</w:t>
      </w:r>
    </w:p>
    <w:p w:rsidR="0000184A" w:rsidRDefault="00B665D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65D9">
        <w:rPr>
          <w:b/>
          <w:sz w:val="24"/>
          <w:szCs w:val="24"/>
        </w:rPr>
        <w:t>Dostawa kserokopiarek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65D9" w:rsidRPr="00B665D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65D9" w:rsidRPr="00B665D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665D9" w:rsidRPr="00B665D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5E0" w:rsidRDefault="007905E0">
      <w:r>
        <w:separator/>
      </w:r>
    </w:p>
  </w:endnote>
  <w:endnote w:type="continuationSeparator" w:id="0">
    <w:p w:rsidR="007905E0" w:rsidRDefault="00790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65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65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5D9" w:rsidRDefault="00B665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5E0" w:rsidRDefault="007905E0">
      <w:r>
        <w:separator/>
      </w:r>
    </w:p>
  </w:footnote>
  <w:footnote w:type="continuationSeparator" w:id="0">
    <w:p w:rsidR="007905E0" w:rsidRDefault="007905E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5D9" w:rsidRDefault="00B665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5D9" w:rsidRDefault="00B665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5D9" w:rsidRDefault="00B665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5E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905E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5D9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AD194E-3679-44BE-B0C8-B0F0227C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50A58-8F1D-444A-BF00-1DCB4CFA8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2015-06-01T11:11:00Z</dcterms:created>
  <dcterms:modified xsi:type="dcterms:W3CDTF">2015-06-01T11:11:00Z</dcterms:modified>
</cp:coreProperties>
</file>