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74305">
      <w:pPr>
        <w:spacing w:line="360" w:lineRule="auto"/>
        <w:rPr>
          <w:b/>
          <w:bCs/>
          <w:color w:val="000000"/>
          <w:sz w:val="24"/>
        </w:rPr>
      </w:pPr>
      <w:r w:rsidRPr="00F7430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74305">
      <w:pPr>
        <w:spacing w:line="360" w:lineRule="auto"/>
        <w:rPr>
          <w:color w:val="000000"/>
          <w:sz w:val="24"/>
        </w:rPr>
      </w:pPr>
      <w:r w:rsidRPr="00F7430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7430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74305">
      <w:pPr>
        <w:spacing w:line="360" w:lineRule="auto"/>
        <w:rPr>
          <w:color w:val="000000"/>
          <w:sz w:val="24"/>
        </w:rPr>
      </w:pPr>
      <w:r w:rsidRPr="00F7430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7430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7430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74305" w:rsidRPr="00F7430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74305" w:rsidRPr="00F7430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A0112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informuje</w:t>
      </w:r>
      <w:r w:rsidR="00C85A89">
        <w:rPr>
          <w:color w:val="000000"/>
          <w:sz w:val="24"/>
        </w:rPr>
        <w:t xml:space="preserve"> o wyniku postępowania na </w:t>
      </w:r>
      <w:r w:rsidR="00F74305" w:rsidRPr="00F74305">
        <w:rPr>
          <w:b/>
          <w:color w:val="000000"/>
          <w:sz w:val="24"/>
        </w:rPr>
        <w:t>Rezerwacja, wystawianie, sprzedaż i sukcesywna dostawa biletów lotniczych dla jednostek organizacyjnych Politechniki Częstochowskiej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F74305" w:rsidTr="008D540B">
        <w:trPr>
          <w:cantSplit/>
        </w:trPr>
        <w:tc>
          <w:tcPr>
            <w:tcW w:w="9640" w:type="dxa"/>
          </w:tcPr>
          <w:p w:rsidR="00F74305" w:rsidRDefault="00F74305" w:rsidP="008D54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4305">
              <w:rPr>
                <w:b/>
                <w:sz w:val="24"/>
              </w:rPr>
              <w:t>POLOT Jerzy Furtak</w:t>
            </w:r>
          </w:p>
          <w:p w:rsidR="00F74305" w:rsidRDefault="00F74305" w:rsidP="008D54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4305">
              <w:rPr>
                <w:b/>
                <w:sz w:val="24"/>
              </w:rPr>
              <w:t>20-077</w:t>
            </w:r>
            <w:r>
              <w:rPr>
                <w:b/>
                <w:sz w:val="24"/>
              </w:rPr>
              <w:t xml:space="preserve"> </w:t>
            </w:r>
            <w:r w:rsidRPr="00F74305">
              <w:rPr>
                <w:b/>
                <w:sz w:val="24"/>
              </w:rPr>
              <w:t>Lublin</w:t>
            </w:r>
          </w:p>
          <w:p w:rsidR="00F74305" w:rsidRDefault="00F74305" w:rsidP="008D54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74305">
              <w:rPr>
                <w:b/>
                <w:sz w:val="24"/>
              </w:rPr>
              <w:t>Jasna</w:t>
            </w:r>
            <w:r>
              <w:rPr>
                <w:b/>
                <w:sz w:val="24"/>
              </w:rPr>
              <w:t xml:space="preserve"> </w:t>
            </w:r>
            <w:r w:rsidRPr="00F74305">
              <w:rPr>
                <w:b/>
                <w:sz w:val="24"/>
              </w:rPr>
              <w:t>6</w:t>
            </w:r>
          </w:p>
          <w:p w:rsidR="00F72C4E" w:rsidRPr="00F72C4E" w:rsidRDefault="00F74305" w:rsidP="00F72C4E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</w:t>
            </w:r>
            <w:r w:rsidR="00F72C4E">
              <w:t xml:space="preserve"> - </w:t>
            </w:r>
            <w:r w:rsidR="00F72C4E">
              <w:rPr>
                <w:sz w:val="24"/>
                <w:szCs w:val="24"/>
              </w:rPr>
              <w:t>cena</w:t>
            </w:r>
            <w:r w:rsidR="00F72C4E" w:rsidRPr="00F72C4E">
              <w:rPr>
                <w:sz w:val="24"/>
                <w:szCs w:val="24"/>
              </w:rPr>
              <w:t xml:space="preserve"> brutto opłaty transakcyjnej za wystawienie jednego biletu lotniczego zagranicznego w wysokości: </w:t>
            </w:r>
            <w:r w:rsidR="00F72C4E" w:rsidRPr="00F72C4E">
              <w:rPr>
                <w:b/>
                <w:sz w:val="24"/>
                <w:szCs w:val="24"/>
              </w:rPr>
              <w:t>0.49 zł</w:t>
            </w:r>
          </w:p>
          <w:p w:rsidR="00F74305" w:rsidRPr="00253031" w:rsidRDefault="00F74305" w:rsidP="008D540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74305" w:rsidRDefault="00F74305" w:rsidP="008D540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7430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72C4E" w:rsidRDefault="00F72C4E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8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701"/>
        <w:gridCol w:w="2268"/>
      </w:tblGrid>
      <w:tr w:rsidR="003A579A" w:rsidRPr="00C63DA0" w:rsidTr="003A579A">
        <w:tc>
          <w:tcPr>
            <w:tcW w:w="540" w:type="dxa"/>
            <w:shd w:val="clear" w:color="auto" w:fill="auto"/>
            <w:vAlign w:val="center"/>
          </w:tcPr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Cena (koszt),tj. Cena brutto opłaty trans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</w:t>
            </w: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cyjnej za wystawienie jednego biletu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Termin odwołania rezerwacji oraz zmiany trasy lub terminu podróży przed planowan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ym odlotem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79A" w:rsidRPr="00C63DA0" w:rsidRDefault="003A579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A579A" w:rsidRPr="00C63DA0" w:rsidTr="003A579A">
        <w:tc>
          <w:tcPr>
            <w:tcW w:w="54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POLOT Jerzy Furtak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20-077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A579A" w:rsidRPr="00C63DA0" w:rsidTr="003A579A">
        <w:tc>
          <w:tcPr>
            <w:tcW w:w="54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Agencja Podróży TRANSER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Pl. Solny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18/19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50-134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61,25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66,25</w:t>
            </w:r>
          </w:p>
        </w:tc>
      </w:tr>
      <w:tr w:rsidR="003A579A" w:rsidRPr="00C63DA0" w:rsidTr="003A579A">
        <w:tc>
          <w:tcPr>
            <w:tcW w:w="54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Top Podróże Ewa Koś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pl. Zwycięstwa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70-233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9,31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14,31</w:t>
            </w:r>
          </w:p>
        </w:tc>
      </w:tr>
      <w:tr w:rsidR="003A579A" w:rsidRPr="00C63DA0" w:rsidTr="003A579A">
        <w:tc>
          <w:tcPr>
            <w:tcW w:w="54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BLUE SKY TRAVEL Sp. z o.o.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Roosevelta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60-829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430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1,86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579A" w:rsidRPr="00C63DA0" w:rsidRDefault="003A579A" w:rsidP="008D54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4305">
              <w:rPr>
                <w:rFonts w:ascii="Times New Roman" w:hAnsi="Times New Roman" w:cs="Times New Roman"/>
                <w:sz w:val="18"/>
                <w:szCs w:val="18"/>
              </w:rPr>
              <w:t xml:space="preserve">  6,86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74305">
      <w:pPr>
        <w:pStyle w:val="Nagwek"/>
        <w:tabs>
          <w:tab w:val="clear" w:pos="4536"/>
        </w:tabs>
        <w:jc w:val="both"/>
        <w:rPr>
          <w:sz w:val="24"/>
        </w:rPr>
      </w:pPr>
      <w:r w:rsidRPr="00F7430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74305">
        <w:rPr>
          <w:sz w:val="24"/>
        </w:rPr>
        <w:t>2015-05-29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6D10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6E3" w:rsidRDefault="00ED56E3">
      <w:r>
        <w:separator/>
      </w:r>
    </w:p>
  </w:endnote>
  <w:endnote w:type="continuationSeparator" w:id="0">
    <w:p w:rsidR="00ED56E3" w:rsidRDefault="00ED5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305" w:rsidRDefault="00F743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5D210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5D210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5D2104">
      <w:rPr>
        <w:rStyle w:val="Numerstrony"/>
        <w:rFonts w:ascii="Arial" w:hAnsi="Arial" w:cs="Arial"/>
        <w:sz w:val="18"/>
        <w:szCs w:val="18"/>
      </w:rPr>
      <w:fldChar w:fldCharType="separate"/>
    </w:r>
    <w:r w:rsidR="00A01124">
      <w:rPr>
        <w:rStyle w:val="Numerstrony"/>
        <w:rFonts w:ascii="Arial" w:hAnsi="Arial" w:cs="Arial"/>
        <w:noProof/>
        <w:sz w:val="18"/>
        <w:szCs w:val="18"/>
      </w:rPr>
      <w:t>2</w:t>
    </w:r>
    <w:r w:rsidR="005D210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5D210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5D2104">
      <w:rPr>
        <w:rStyle w:val="Numerstrony"/>
        <w:rFonts w:ascii="Arial" w:hAnsi="Arial" w:cs="Arial"/>
        <w:sz w:val="18"/>
        <w:szCs w:val="18"/>
      </w:rPr>
      <w:fldChar w:fldCharType="separate"/>
    </w:r>
    <w:r w:rsidR="00A01124">
      <w:rPr>
        <w:rStyle w:val="Numerstrony"/>
        <w:rFonts w:ascii="Arial" w:hAnsi="Arial" w:cs="Arial"/>
        <w:noProof/>
        <w:sz w:val="18"/>
        <w:szCs w:val="18"/>
      </w:rPr>
      <w:t>2</w:t>
    </w:r>
    <w:r w:rsidR="005D210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305" w:rsidRDefault="00F743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6E3" w:rsidRDefault="00ED56E3">
      <w:r>
        <w:separator/>
      </w:r>
    </w:p>
  </w:footnote>
  <w:footnote w:type="continuationSeparator" w:id="0">
    <w:p w:rsidR="00ED56E3" w:rsidRDefault="00ED5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305" w:rsidRDefault="00F743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305" w:rsidRDefault="00F743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305" w:rsidRDefault="00F743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305"/>
    <w:rsid w:val="00140696"/>
    <w:rsid w:val="00253031"/>
    <w:rsid w:val="00377700"/>
    <w:rsid w:val="003A579A"/>
    <w:rsid w:val="005C147E"/>
    <w:rsid w:val="005D2104"/>
    <w:rsid w:val="006D100D"/>
    <w:rsid w:val="007118AF"/>
    <w:rsid w:val="007124E4"/>
    <w:rsid w:val="00745012"/>
    <w:rsid w:val="0087722C"/>
    <w:rsid w:val="00987E41"/>
    <w:rsid w:val="00A01124"/>
    <w:rsid w:val="00C63DA0"/>
    <w:rsid w:val="00C85A89"/>
    <w:rsid w:val="00D5444F"/>
    <w:rsid w:val="00ED56E3"/>
    <w:rsid w:val="00F26135"/>
    <w:rsid w:val="00F72C4E"/>
    <w:rsid w:val="00F74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10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D100D"/>
    <w:rPr>
      <w:rFonts w:ascii="Arial" w:hAnsi="Arial"/>
    </w:rPr>
  </w:style>
  <w:style w:type="paragraph" w:styleId="Nagwek">
    <w:name w:val="header"/>
    <w:basedOn w:val="Normalny"/>
    <w:rsid w:val="006D10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10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100D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2015-05-29T10:55:00Z</cp:lastPrinted>
  <dcterms:created xsi:type="dcterms:W3CDTF">2015-05-29T10:57:00Z</dcterms:created>
  <dcterms:modified xsi:type="dcterms:W3CDTF">2015-05-29T10:57:00Z</dcterms:modified>
</cp:coreProperties>
</file>