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9C672F" w:rsidRDefault="007A28B5" w:rsidP="007A28B5">
      <w:pPr>
        <w:pStyle w:val="Nagwek2"/>
        <w:spacing w:line="360" w:lineRule="auto"/>
        <w:rPr>
          <w:rFonts w:ascii="Tahoma" w:hAnsi="Tahoma" w:cs="Tahoma"/>
          <w:sz w:val="20"/>
          <w:u w:val="single"/>
        </w:rPr>
      </w:pPr>
      <w:r w:rsidRPr="009C672F">
        <w:rPr>
          <w:rFonts w:ascii="Tahoma" w:hAnsi="Tahoma" w:cs="Tahoma"/>
          <w:sz w:val="20"/>
          <w:u w:val="single"/>
        </w:rPr>
        <w:t>OFERTA</w:t>
      </w:r>
    </w:p>
    <w:p w:rsidR="007A28B5" w:rsidRPr="009C672F" w:rsidRDefault="007A28B5" w:rsidP="007A28B5">
      <w:p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Nazwa wykonawcy: ....................................................................................................................................................</w:t>
      </w:r>
    </w:p>
    <w:p w:rsidR="007A28B5" w:rsidRPr="009C672F" w:rsidRDefault="007A28B5" w:rsidP="007A28B5">
      <w:p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Adres: ....................................................................................................................................................</w:t>
      </w:r>
    </w:p>
    <w:p w:rsidR="007A28B5" w:rsidRPr="009C672F" w:rsidRDefault="007A28B5" w:rsidP="007A28B5">
      <w:p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....................................................................................................................................................</w:t>
      </w:r>
    </w:p>
    <w:p w:rsidR="007A28B5" w:rsidRPr="009C672F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20"/>
        </w:rPr>
      </w:pPr>
      <w:r w:rsidRPr="009C672F">
        <w:rPr>
          <w:rFonts w:ascii="Tahoma" w:hAnsi="Tahoma" w:cs="Tahoma"/>
          <w:b w:val="0"/>
          <w:sz w:val="20"/>
        </w:rPr>
        <w:t>Tel. ......................................................................</w:t>
      </w:r>
    </w:p>
    <w:p w:rsidR="007A28B5" w:rsidRPr="009C672F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20"/>
        </w:rPr>
      </w:pPr>
      <w:r w:rsidRPr="009C672F">
        <w:rPr>
          <w:rFonts w:ascii="Tahoma" w:hAnsi="Tahoma" w:cs="Tahoma"/>
          <w:b w:val="0"/>
          <w:sz w:val="20"/>
        </w:rPr>
        <w:t xml:space="preserve">Fax: …………………............................., na który zamawiający ma przesyłać korespondencję </w:t>
      </w:r>
    </w:p>
    <w:p w:rsidR="007A28B5" w:rsidRPr="009C672F" w:rsidRDefault="007A28B5" w:rsidP="007A28B5">
      <w:p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E-mail …….............……………….……...., na który zamawiający ma przesyłać korespondencję</w:t>
      </w:r>
    </w:p>
    <w:p w:rsidR="007A28B5" w:rsidRPr="009C672F" w:rsidRDefault="007A28B5" w:rsidP="007A28B5">
      <w:p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NIP .............................................................. Regon ..................................................................</w:t>
      </w:r>
    </w:p>
    <w:p w:rsidR="007A28B5" w:rsidRPr="009C672F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20"/>
        </w:rPr>
      </w:pPr>
    </w:p>
    <w:p w:rsidR="007A28B5" w:rsidRPr="009C672F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20"/>
        </w:rPr>
      </w:pPr>
      <w:r w:rsidRPr="009C672F">
        <w:rPr>
          <w:rFonts w:ascii="Tahoma" w:hAnsi="Tahoma" w:cs="Tahoma"/>
          <w:b w:val="0"/>
          <w:bCs/>
          <w:sz w:val="20"/>
        </w:rPr>
        <w:t xml:space="preserve">W odpowiedzi na ogłoszenie o przetargu nieograniczonym na realizację </w:t>
      </w:r>
      <w:r w:rsidR="0008365C" w:rsidRPr="009C672F">
        <w:rPr>
          <w:rFonts w:ascii="Tahoma" w:hAnsi="Tahoma" w:cs="Tahoma"/>
          <w:bCs/>
          <w:sz w:val="20"/>
        </w:rPr>
        <w:t>Dostawa wyposażenia meblowego pomieszczeń, mieszczących się w segmentach F i G budynku Wydziału Inżynierii Mechanicznej i Informatyki Politechniki Częstochowskiej przy ul. Dąbrowskiego 73, współfinansowanego przez Unię Europejską ze środków Europejskiego Funduszu Rozwoju Regionalnego w ramach Programu Infrastruktura i Środowisko</w:t>
      </w:r>
      <w:r w:rsidRPr="009C672F">
        <w:rPr>
          <w:rFonts w:ascii="Tahoma" w:hAnsi="Tahoma" w:cs="Tahoma"/>
          <w:bCs/>
          <w:sz w:val="20"/>
        </w:rPr>
        <w:t xml:space="preserve"> </w:t>
      </w:r>
      <w:r w:rsidRPr="009C672F">
        <w:rPr>
          <w:rFonts w:ascii="Tahoma" w:hAnsi="Tahoma" w:cs="Tahoma"/>
          <w:b w:val="0"/>
          <w:bCs/>
          <w:sz w:val="20"/>
        </w:rPr>
        <w:t xml:space="preserve">w sprawie nr rej. </w:t>
      </w:r>
      <w:r w:rsidR="0008365C" w:rsidRPr="009C672F">
        <w:rPr>
          <w:rFonts w:ascii="Tahoma" w:hAnsi="Tahoma" w:cs="Tahoma"/>
          <w:bCs/>
          <w:sz w:val="20"/>
        </w:rPr>
        <w:t>ZP/D-11/15</w:t>
      </w:r>
      <w:r w:rsidRPr="009C672F">
        <w:rPr>
          <w:rFonts w:ascii="Tahoma" w:hAnsi="Tahoma" w:cs="Tahoma"/>
          <w:b w:val="0"/>
          <w:bCs/>
          <w:sz w:val="20"/>
        </w:rPr>
        <w:t xml:space="preserve"> </w:t>
      </w:r>
      <w:r w:rsidRPr="009C672F">
        <w:rPr>
          <w:rFonts w:ascii="Tahoma" w:hAnsi="Tahoma" w:cs="Tahoma"/>
          <w:b w:val="0"/>
          <w:sz w:val="20"/>
        </w:rPr>
        <w:t>składamy niniejszą ofertę, oferując</w:t>
      </w:r>
      <w:r w:rsidR="00775E30">
        <w:rPr>
          <w:rFonts w:ascii="Tahoma" w:hAnsi="Tahoma" w:cs="Tahoma"/>
          <w:b w:val="0"/>
          <w:sz w:val="20"/>
        </w:rPr>
        <w:t xml:space="preserve"> realizację zamówienia</w:t>
      </w:r>
      <w:r w:rsidRPr="009C672F">
        <w:rPr>
          <w:rFonts w:ascii="Tahoma" w:hAnsi="Tahoma" w:cs="Tahoma"/>
          <w:b w:val="0"/>
          <w:sz w:val="20"/>
        </w:rPr>
        <w:t xml:space="preserve">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08365C" w:rsidRPr="009C672F" w:rsidTr="005A4CA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8365C" w:rsidRPr="009C672F" w:rsidRDefault="0008365C" w:rsidP="005A4CA9">
            <w:pPr>
              <w:spacing w:line="360" w:lineRule="auto"/>
              <w:rPr>
                <w:rFonts w:ascii="Tahoma" w:hAnsi="Tahoma" w:cs="Tahoma"/>
                <w:bCs/>
              </w:rPr>
            </w:pPr>
            <w:r w:rsidRPr="009C672F">
              <w:rPr>
                <w:rFonts w:ascii="Tahoma" w:hAnsi="Tahoma" w:cs="Tahoma"/>
                <w:bCs/>
              </w:rPr>
              <w:t>w cenie:</w:t>
            </w:r>
          </w:p>
          <w:p w:rsidR="0008365C" w:rsidRPr="009C672F" w:rsidRDefault="0008365C" w:rsidP="005A4CA9">
            <w:pPr>
              <w:spacing w:line="360" w:lineRule="auto"/>
              <w:rPr>
                <w:rFonts w:ascii="Tahoma" w:hAnsi="Tahoma" w:cs="Tahoma"/>
              </w:rPr>
            </w:pPr>
            <w:r w:rsidRPr="009C672F">
              <w:rPr>
                <w:rFonts w:ascii="Tahoma" w:hAnsi="Tahoma" w:cs="Tahoma"/>
                <w:b/>
              </w:rPr>
              <w:t xml:space="preserve">brutto :  </w:t>
            </w:r>
            <w:r w:rsidRPr="009C672F">
              <w:rPr>
                <w:rFonts w:ascii="Tahoma" w:hAnsi="Tahoma" w:cs="Tahoma"/>
              </w:rPr>
              <w:t>..........................................................  PLN</w:t>
            </w:r>
          </w:p>
          <w:p w:rsidR="0008365C" w:rsidRPr="009C672F" w:rsidRDefault="0008365C" w:rsidP="005A4CA9">
            <w:pPr>
              <w:spacing w:line="360" w:lineRule="auto"/>
              <w:rPr>
                <w:rFonts w:ascii="Tahoma" w:hAnsi="Tahoma" w:cs="Tahoma"/>
              </w:rPr>
            </w:pPr>
            <w:r w:rsidRPr="009C672F">
              <w:rPr>
                <w:rFonts w:ascii="Tahoma" w:hAnsi="Tahoma" w:cs="Tahoma"/>
              </w:rPr>
              <w:t>/słownie: .............................................................................................................................. PLN/</w:t>
            </w:r>
          </w:p>
          <w:p w:rsidR="0008365C" w:rsidRPr="009C672F" w:rsidRDefault="0008365C" w:rsidP="005A4CA9">
            <w:pPr>
              <w:spacing w:line="360" w:lineRule="auto"/>
              <w:rPr>
                <w:rFonts w:ascii="Tahoma" w:hAnsi="Tahoma" w:cs="Tahoma"/>
              </w:rPr>
            </w:pPr>
            <w:r w:rsidRPr="009C672F">
              <w:rPr>
                <w:rFonts w:ascii="Tahoma" w:hAnsi="Tahoma" w:cs="Tahoma"/>
                <w:b/>
              </w:rPr>
              <w:t>cena netto :</w:t>
            </w:r>
            <w:r w:rsidRPr="009C672F">
              <w:rPr>
                <w:rFonts w:ascii="Tahoma" w:hAnsi="Tahoma" w:cs="Tahoma"/>
              </w:rPr>
              <w:t xml:space="preserve">  ..................................................  PLN</w:t>
            </w:r>
          </w:p>
          <w:p w:rsidR="0008365C" w:rsidRPr="009C672F" w:rsidRDefault="0008365C" w:rsidP="005A4CA9">
            <w:pPr>
              <w:spacing w:line="360" w:lineRule="auto"/>
              <w:rPr>
                <w:rFonts w:ascii="Tahoma" w:hAnsi="Tahoma" w:cs="Tahoma"/>
              </w:rPr>
            </w:pPr>
            <w:r w:rsidRPr="009C672F">
              <w:rPr>
                <w:rFonts w:ascii="Tahoma" w:hAnsi="Tahoma" w:cs="Tahoma"/>
              </w:rPr>
              <w:t>/słownie: .............................................................................................................................. PLN/</w:t>
            </w:r>
          </w:p>
          <w:p w:rsidR="0008365C" w:rsidRPr="009C672F" w:rsidRDefault="0008365C" w:rsidP="005A4CA9">
            <w:pPr>
              <w:spacing w:line="360" w:lineRule="auto"/>
              <w:rPr>
                <w:rFonts w:ascii="Tahoma" w:hAnsi="Tahoma" w:cs="Tahoma"/>
              </w:rPr>
            </w:pPr>
            <w:r w:rsidRPr="009C672F">
              <w:rPr>
                <w:rFonts w:ascii="Tahoma" w:hAnsi="Tahoma" w:cs="Tahoma"/>
              </w:rPr>
              <w:t>Zastosowano stawkę podatku VAT w wysokości ……………%</w:t>
            </w:r>
          </w:p>
          <w:p w:rsidR="0008365C" w:rsidRPr="009C672F" w:rsidRDefault="0008365C" w:rsidP="005A4CA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20"/>
              </w:rPr>
            </w:pPr>
            <w:r w:rsidRPr="009C672F">
              <w:rPr>
                <w:rFonts w:ascii="Tahoma" w:hAnsi="Tahoma" w:cs="Tahoma"/>
                <w:bCs/>
                <w:sz w:val="20"/>
              </w:rPr>
              <w:t xml:space="preserve">Gwarancja: </w:t>
            </w:r>
            <w:r w:rsidRPr="009C672F">
              <w:rPr>
                <w:rFonts w:ascii="Tahoma" w:hAnsi="Tahoma" w:cs="Tahoma"/>
                <w:b w:val="0"/>
                <w:sz w:val="20"/>
              </w:rPr>
              <w:t>...............................................................................................................................</w:t>
            </w:r>
          </w:p>
          <w:p w:rsidR="0008365C" w:rsidRPr="009C672F" w:rsidRDefault="0008365C" w:rsidP="005A4CA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20"/>
              </w:rPr>
            </w:pPr>
            <w:r w:rsidRPr="009C672F">
              <w:rPr>
                <w:rFonts w:ascii="Tahoma" w:hAnsi="Tahoma" w:cs="Tahoma"/>
                <w:b w:val="0"/>
                <w:bCs/>
                <w:sz w:val="20"/>
              </w:rPr>
              <w:t>Termin realizacji:</w:t>
            </w:r>
            <w:r w:rsidRPr="009C672F">
              <w:rPr>
                <w:rFonts w:ascii="Tahoma" w:hAnsi="Tahoma" w:cs="Tahoma"/>
                <w:sz w:val="20"/>
              </w:rPr>
              <w:t xml:space="preserve"> zgodnie ze SIWZ</w:t>
            </w:r>
          </w:p>
          <w:p w:rsidR="0008365C" w:rsidRPr="009C672F" w:rsidRDefault="0008365C" w:rsidP="005A4CA9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9C672F">
              <w:rPr>
                <w:rFonts w:ascii="Tahoma" w:hAnsi="Tahoma" w:cs="Tahoma"/>
                <w:b/>
                <w:bCs/>
              </w:rPr>
              <w:t xml:space="preserve">Warunki płatności: </w:t>
            </w:r>
            <w:r w:rsidRPr="009C672F">
              <w:rPr>
                <w:rFonts w:ascii="Tahoma" w:hAnsi="Tahoma" w:cs="Tahoma"/>
              </w:rPr>
              <w:t>zgodnie ze SIWZ</w:t>
            </w:r>
          </w:p>
          <w:p w:rsidR="00985828" w:rsidRPr="009C672F" w:rsidRDefault="00985828" w:rsidP="00985828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9C672F">
              <w:rPr>
                <w:rFonts w:ascii="Tahoma" w:hAnsi="Tahoma" w:cs="Tahoma"/>
                <w:b/>
              </w:rPr>
              <w:t>Cena brutto (ogółem) zawiera:</w:t>
            </w:r>
          </w:p>
          <w:p w:rsidR="0008365C" w:rsidRPr="009C672F" w:rsidRDefault="0008365C" w:rsidP="005A4CA9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</w:tbl>
    <w:tbl>
      <w:tblPr>
        <w:tblW w:w="8431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3784"/>
        <w:gridCol w:w="1275"/>
        <w:gridCol w:w="1322"/>
        <w:gridCol w:w="1581"/>
      </w:tblGrid>
      <w:tr w:rsidR="00A56967" w:rsidRPr="00107687" w:rsidTr="00A56967">
        <w:trPr>
          <w:trHeight w:val="93"/>
        </w:trPr>
        <w:tc>
          <w:tcPr>
            <w:tcW w:w="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7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Ilość sztuk</w:t>
            </w:r>
          </w:p>
        </w:tc>
        <w:tc>
          <w:tcPr>
            <w:tcW w:w="1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jednostkowa brutto</w:t>
            </w:r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56967" w:rsidRPr="00A56967" w:rsidRDefault="00A56967" w:rsidP="00A5696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696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Cena brutto </w:t>
            </w:r>
          </w:p>
          <w:p w:rsidR="00A56967" w:rsidRDefault="00A56967" w:rsidP="00A5696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5696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(za wszystkie sztuki)</w:t>
            </w: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Biurka komputerowe; wzór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Biurka komputerowe; wzór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Fotele do biurek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Biurko prowadzącego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Fotel dla prowadzącego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Kontenerek</w:t>
            </w:r>
            <w:proofErr w:type="spellEnd"/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 xml:space="preserve"> do biurka dla prowadzącego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135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laboratoryjna; wzór nr 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13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laboratoryjna; wzór nr 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laboratoryjna; wzór nr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laboratoryjna; wzór nr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Szafka pod urządzenie wielofunkcyjne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Szafka pod urządzenie do szybkiego prototypowania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Szafka pod urządzenie do digitalizacji obiektów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Kontenerki</w:t>
            </w:r>
            <w:proofErr w:type="spellEnd"/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 xml:space="preserve"> do biurek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Stół laboratoryjny; wzór nr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Stół laboratoryjny; wzór nr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Stół laboratoryjny; wzór nr 3a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Stół laboratoryjny; wzór nr 3b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Stół laboratoryjny; wzór nr 3c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Gablota ścienna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184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Krzesła obrotowe z regulacją wysokości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22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Rama ścienna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23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Krzesła z regulacją wysokości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Biurko laboratoryjne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Krzesła dydaktyczne z blatem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Biurko; wzór nr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Krzesło biurowe obrotowe; wzór nr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biurowa; wzór nr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biurowa; wzór nr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biurowa; wzór nr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biurowa; wzór nr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Stolik kawowy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Krzesło biurowe obrotowe; wzór nr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Krzesło stacjonarne; wzór nr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Kontener mobilny z szufladami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Biurko; wzór nr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Szafka na urządzenia biurowe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Komplet szafek gospodarczych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Przewijak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Krzesło stacjonarne; wzór nr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Biurko; wzór nr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Stół konferencyjny; wzór nr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Stół prezydialny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Stanowisko audytoryjne sklejka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Stanowisko stacjonarne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Stanowisko prowadzącego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Stół umożliwiający montaż złączy AV przeznaczonych do obsługi wideokonferencji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Krzesło stacjonarne; wzór nr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lastRenderedPageBreak/>
              <w:t>49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Zabudowa meblowa portierni - zestaw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na klucze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Szafa ubraniowa dla niepełnosprawnych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Szafka metalowa pracownicza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Sofa narożna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Sofa 2-osobowa z podłokietnikami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768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6967" w:rsidRPr="0010768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5483E">
              <w:rPr>
                <w:rFonts w:ascii="Calibri" w:hAnsi="Calibri"/>
                <w:color w:val="000000"/>
                <w:sz w:val="22"/>
                <w:szCs w:val="22"/>
              </w:rPr>
              <w:t>Stoły kreślarskie z prowadnicami i lampami wraz z miejscem na pracę przy komputerze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6967" w:rsidRPr="0010768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56967" w:rsidRPr="00107687" w:rsidTr="00A56967">
        <w:trPr>
          <w:trHeight w:val="90"/>
        </w:trPr>
        <w:tc>
          <w:tcPr>
            <w:tcW w:w="6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56967" w:rsidRDefault="00A56967" w:rsidP="005A4CA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A5696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6967">
              <w:rPr>
                <w:rFonts w:ascii="Calibri" w:hAnsi="Calibri"/>
                <w:b/>
                <w:color w:val="000000"/>
                <w:sz w:val="22"/>
                <w:szCs w:val="22"/>
              </w:rPr>
              <w:t>SUMA BRUTTO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56967" w:rsidRDefault="00A56967" w:rsidP="005A4CA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985828" w:rsidRPr="009C672F" w:rsidRDefault="00985828" w:rsidP="007A28B5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9C672F">
        <w:rPr>
          <w:rFonts w:ascii="Tahoma" w:hAnsi="Tahoma" w:cs="Tahoma"/>
          <w:b/>
          <w:u w:val="single"/>
        </w:rPr>
        <w:t>Uwaga: Suma wartości z pozycji od 1 do 55 musi się równać cenie brutto ogółem.</w:t>
      </w:r>
    </w:p>
    <w:p w:rsidR="00985828" w:rsidRDefault="00985828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9C672F" w:rsidRPr="009C672F" w:rsidRDefault="009C672F" w:rsidP="007A28B5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9C672F">
        <w:rPr>
          <w:rFonts w:ascii="Tahoma" w:hAnsi="Tahoma" w:cs="Tahoma"/>
        </w:rPr>
        <w:t>Oferta w ramach niniejszego zadania została zabezpieczona wadium w wysokości 10 000.00 zł. Wniesionym w formie …………..</w:t>
      </w:r>
    </w:p>
    <w:p w:rsidR="009C672F" w:rsidRDefault="009C672F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7A28B5" w:rsidRPr="009C672F" w:rsidRDefault="007A28B5" w:rsidP="007A28B5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9C672F">
        <w:rPr>
          <w:rFonts w:ascii="Tahoma" w:hAnsi="Tahoma" w:cs="Tahoma"/>
          <w:b/>
          <w:u w:val="single"/>
        </w:rPr>
        <w:t>Ponadto oświadczamy, iż:</w:t>
      </w:r>
    </w:p>
    <w:p w:rsidR="007A28B5" w:rsidRPr="009C672F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</w:rPr>
      </w:pPr>
      <w:r w:rsidRPr="009C672F">
        <w:rPr>
          <w:rFonts w:ascii="Tahoma" w:hAnsi="Tahoma" w:cs="Tahoma"/>
          <w:spacing w:val="-1"/>
        </w:rPr>
        <w:t>1.</w:t>
      </w:r>
      <w:r w:rsidRPr="009C672F">
        <w:rPr>
          <w:rFonts w:ascii="Tahoma" w:hAnsi="Tahoma" w:cs="Tahoma"/>
          <w:spacing w:val="-1"/>
        </w:rPr>
        <w:tab/>
      </w:r>
      <w:r w:rsidRPr="009C672F">
        <w:rPr>
          <w:rFonts w:ascii="Tahoma" w:hAnsi="Tahoma" w:cs="Tahoma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9C672F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</w:rPr>
      </w:pPr>
      <w:r w:rsidRPr="009C672F">
        <w:rPr>
          <w:rFonts w:ascii="Tahoma" w:hAnsi="Tahoma" w:cs="Tahoma"/>
        </w:rPr>
        <w:t>zdobyliśmy konieczne informacje do właściwego wykonania zamówienia, a oferowana cena obejmuje pełen zakres zamówienia i jest ceną ostateczną;</w:t>
      </w:r>
    </w:p>
    <w:p w:rsidR="007A28B5" w:rsidRPr="009C672F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</w:rPr>
      </w:pPr>
      <w:r w:rsidRPr="009C672F">
        <w:rPr>
          <w:rFonts w:ascii="Tahoma" w:hAnsi="Tahoma" w:cs="Tahoma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A56967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</w:rPr>
      </w:pPr>
      <w:r w:rsidRPr="00A56967">
        <w:rPr>
          <w:rFonts w:ascii="Tahoma" w:hAnsi="Tahoma" w:cs="Tahoma"/>
        </w:rPr>
        <w:t xml:space="preserve">uważamy się za związanych niniejszą ofertą przez okres </w:t>
      </w:r>
      <w:r w:rsidR="00985828" w:rsidRPr="00A56967">
        <w:rPr>
          <w:rFonts w:ascii="Tahoma" w:hAnsi="Tahoma" w:cs="Tahoma"/>
        </w:rPr>
        <w:t>3</w:t>
      </w:r>
      <w:r w:rsidRPr="00A56967">
        <w:rPr>
          <w:rFonts w:ascii="Tahoma" w:hAnsi="Tahoma" w:cs="Tahoma"/>
        </w:rPr>
        <w:t>0 dni, licząc od dnia upływu terminu składania ofert;</w:t>
      </w:r>
    </w:p>
    <w:p w:rsidR="007A28B5" w:rsidRPr="009C672F" w:rsidRDefault="007A28B5" w:rsidP="007A28B5">
      <w:pPr>
        <w:spacing w:line="360" w:lineRule="auto"/>
        <w:ind w:left="709" w:hanging="709"/>
        <w:rPr>
          <w:rFonts w:ascii="Tahoma" w:hAnsi="Tahoma" w:cs="Tahoma"/>
          <w:u w:val="single"/>
        </w:rPr>
      </w:pPr>
      <w:r w:rsidRPr="009C672F">
        <w:rPr>
          <w:rFonts w:ascii="Tahoma" w:hAnsi="Tahoma" w:cs="Tahoma"/>
          <w:u w:val="single"/>
        </w:rPr>
        <w:t xml:space="preserve">Załącznikami do niniejszej oferty są : </w:t>
      </w:r>
    </w:p>
    <w:p w:rsidR="007A28B5" w:rsidRPr="009C672F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………………………………………….</w:t>
      </w:r>
    </w:p>
    <w:p w:rsidR="007A28B5" w:rsidRPr="009C672F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………………………………………….</w:t>
      </w:r>
    </w:p>
    <w:p w:rsidR="007A28B5" w:rsidRPr="009C672F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………………………………………….</w:t>
      </w:r>
    </w:p>
    <w:p w:rsidR="007A28B5" w:rsidRPr="009C672F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………………………………………….</w:t>
      </w:r>
    </w:p>
    <w:p w:rsidR="007A28B5" w:rsidRPr="009C672F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………………………………………….</w:t>
      </w:r>
    </w:p>
    <w:p w:rsidR="007A28B5" w:rsidRPr="009C672F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9C672F">
        <w:rPr>
          <w:rFonts w:ascii="Tahoma" w:hAnsi="Tahoma" w:cs="Tahoma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>
      <w:bookmarkStart w:id="0" w:name="_GoBack"/>
      <w:bookmarkEnd w:id="0"/>
    </w:p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6A5" w:rsidRDefault="00DA46A5">
      <w:r>
        <w:separator/>
      </w:r>
    </w:p>
  </w:endnote>
  <w:endnote w:type="continuationSeparator" w:id="0">
    <w:p w:rsidR="00DA46A5" w:rsidRDefault="00DA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5696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56967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56967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A569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6A5" w:rsidRDefault="00DA46A5">
      <w:r>
        <w:separator/>
      </w:r>
    </w:p>
  </w:footnote>
  <w:footnote w:type="continuationSeparator" w:id="0">
    <w:p w:rsidR="00DA46A5" w:rsidRDefault="00DA4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9C672F" w:rsidP="00EE5D84">
    <w:pPr>
      <w:pStyle w:val="Nagwek"/>
    </w:pPr>
    <w:r>
      <w:rPr>
        <w:noProof/>
        <w:sz w:val="24"/>
        <w:szCs w:val="24"/>
      </w:rPr>
      <w:drawing>
        <wp:inline distT="0" distB="0" distL="0" distR="0">
          <wp:extent cx="5753100" cy="1114425"/>
          <wp:effectExtent l="0" t="0" r="0" b="0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6A5"/>
    <w:rsid w:val="0008365C"/>
    <w:rsid w:val="00775E30"/>
    <w:rsid w:val="007A28B5"/>
    <w:rsid w:val="00985828"/>
    <w:rsid w:val="009C672F"/>
    <w:rsid w:val="00A56967"/>
    <w:rsid w:val="00CC3CF3"/>
    <w:rsid w:val="00DA46A5"/>
    <w:rsid w:val="00E02776"/>
    <w:rsid w:val="00E0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67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72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67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72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785</Words>
  <Characters>4712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2015-05-26T09:26:00Z</dcterms:created>
  <dcterms:modified xsi:type="dcterms:W3CDTF">2015-05-26T09:26:00Z</dcterms:modified>
</cp:coreProperties>
</file>