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49413A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.6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A1F0D" w:rsidRPr="008A1F0D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746028" w:rsidRDefault="0074602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A1F0D" w:rsidRPr="008A1F0D">
        <w:rPr>
          <w:rFonts w:ascii="Times New Roman" w:eastAsia="Times New Roman" w:hAnsi="Times New Roman"/>
          <w:b/>
          <w:sz w:val="24"/>
          <w:szCs w:val="20"/>
          <w:lang w:eastAsia="pl-PL"/>
        </w:rPr>
        <w:t>ZP/D-11/15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A1F0D" w:rsidRPr="008A1F0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A1F0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A1F0D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meblowego pomieszczeń, mieszczących się w segmentach F i G budynku Wydziału Inżynierii Mechanicznej i Informatyki Politechniki Częstochowskiej przy ul. Dąbrowskiego 73</w:t>
      </w:r>
      <w:r w:rsidR="0049413A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bookmarkStart w:id="0" w:name="_GoBack"/>
      <w:bookmarkEnd w:id="0"/>
      <w:r w:rsidR="0049413A" w:rsidRPr="0049413A">
        <w:t xml:space="preserve"> </w:t>
      </w:r>
      <w:r w:rsidR="0049413A" w:rsidRPr="0049413A">
        <w:rPr>
          <w:rFonts w:ascii="Times New Roman" w:eastAsia="Times New Roman" w:hAnsi="Times New Roman"/>
          <w:b/>
          <w:sz w:val="24"/>
          <w:szCs w:val="24"/>
          <w:lang w:eastAsia="pl-PL"/>
        </w:rPr>
        <w:t>współfinansowanego przez Unię Europejską ze środków Europejskiego Funduszu Rozwoju Regionalnego w ramach Programu Infrastruktura i Środowisko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746028">
        <w:trPr>
          <w:trHeight w:val="2393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39E" w:rsidRDefault="0031039E" w:rsidP="00025386">
      <w:pPr>
        <w:spacing w:after="0" w:line="240" w:lineRule="auto"/>
      </w:pPr>
      <w:r>
        <w:separator/>
      </w:r>
    </w:p>
  </w:endnote>
  <w:endnote w:type="continuationSeparator" w:id="0">
    <w:p w:rsidR="0031039E" w:rsidRDefault="003103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0D" w:rsidRDefault="008A1F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9413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1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1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0D" w:rsidRDefault="008A1F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39E" w:rsidRDefault="0031039E" w:rsidP="00025386">
      <w:pPr>
        <w:spacing w:after="0" w:line="240" w:lineRule="auto"/>
      </w:pPr>
      <w:r>
        <w:separator/>
      </w:r>
    </w:p>
  </w:footnote>
  <w:footnote w:type="continuationSeparator" w:id="0">
    <w:p w:rsidR="0031039E" w:rsidRDefault="003103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0D" w:rsidRDefault="008A1F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0D" w:rsidRDefault="0049413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F0D" w:rsidRDefault="008A1F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39E"/>
    <w:rsid w:val="00025386"/>
    <w:rsid w:val="001C2314"/>
    <w:rsid w:val="0031039E"/>
    <w:rsid w:val="0049413A"/>
    <w:rsid w:val="005624D8"/>
    <w:rsid w:val="00746028"/>
    <w:rsid w:val="008A1F0D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2015-05-26T07:03:00Z</dcterms:created>
  <dcterms:modified xsi:type="dcterms:W3CDTF">2015-05-26T07:03:00Z</dcterms:modified>
</cp:coreProperties>
</file>