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bookmarkStart w:id="0" w:name="_GoBack"/>
      <w:r w:rsidR="0053128B" w:rsidRPr="00E105A7">
        <w:rPr>
          <w:b/>
          <w:i w:val="0"/>
        </w:rPr>
        <w:t>4</w:t>
      </w:r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3128B" w:rsidRPr="0053128B">
        <w:rPr>
          <w:rFonts w:ascii="Times New Roman" w:eastAsia="Times New Roman" w:hAnsi="Times New Roman"/>
          <w:b/>
          <w:sz w:val="24"/>
          <w:szCs w:val="20"/>
          <w:lang w:eastAsia="pl-PL"/>
        </w:rPr>
        <w:t>ZP/D-19/A/15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53128B" w:rsidRPr="0053128B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53128B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3128B">
        <w:rPr>
          <w:rFonts w:ascii="Times New Roman" w:eastAsia="Times New Roman" w:hAnsi="Times New Roman"/>
          <w:b/>
          <w:sz w:val="24"/>
          <w:szCs w:val="24"/>
          <w:lang w:eastAsia="pl-PL"/>
        </w:rPr>
        <w:t>Dostawa gazu wzorcowego w butli 10 l. z reduktorem dla Wydziału Inżynierii Produkcji i Technologii Materiałów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4F16" w:rsidRDefault="00E64F16" w:rsidP="00025386">
      <w:pPr>
        <w:spacing w:after="0" w:line="240" w:lineRule="auto"/>
      </w:pPr>
      <w:r>
        <w:separator/>
      </w:r>
    </w:p>
  </w:endnote>
  <w:endnote w:type="continuationSeparator" w:id="0">
    <w:p w:rsidR="00E64F16" w:rsidRDefault="00E64F1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128B" w:rsidRDefault="0053128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105A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105A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128B" w:rsidRDefault="0053128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4F16" w:rsidRDefault="00E64F16" w:rsidP="00025386">
      <w:pPr>
        <w:spacing w:after="0" w:line="240" w:lineRule="auto"/>
      </w:pPr>
      <w:r>
        <w:separator/>
      </w:r>
    </w:p>
  </w:footnote>
  <w:footnote w:type="continuationSeparator" w:id="0">
    <w:p w:rsidR="00E64F16" w:rsidRDefault="00E64F1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128B" w:rsidRDefault="0053128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128B" w:rsidRDefault="0053128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128B" w:rsidRDefault="0053128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4F16"/>
    <w:rsid w:val="00025386"/>
    <w:rsid w:val="001C2314"/>
    <w:rsid w:val="0053128B"/>
    <w:rsid w:val="005624D8"/>
    <w:rsid w:val="008F2498"/>
    <w:rsid w:val="00A56A6F"/>
    <w:rsid w:val="00D55FC4"/>
    <w:rsid w:val="00E105A7"/>
    <w:rsid w:val="00E64F1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966E7169-4156-4DAF-A4FF-C59D10C04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dcterms:created xsi:type="dcterms:W3CDTF">2015-05-18T12:58:00Z</dcterms:created>
  <dcterms:modified xsi:type="dcterms:W3CDTF">2015-05-18T12:58:00Z</dcterms:modified>
</cp:coreProperties>
</file>