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05685" w:rsidRPr="00B05685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5685" w:rsidRPr="00B05685">
        <w:rPr>
          <w:b/>
          <w:sz w:val="24"/>
        </w:rPr>
        <w:t>ZP/D-19/A/15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5685" w:rsidRPr="00B05685">
        <w:rPr>
          <w:b/>
        </w:rPr>
        <w:t>przetarg nieograniczony</w:t>
      </w:r>
      <w:r w:rsidR="00753DC1">
        <w:t xml:space="preserve"> na:</w:t>
      </w:r>
    </w:p>
    <w:p w:rsidR="0000184A" w:rsidRDefault="00B0568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5685">
        <w:rPr>
          <w:b/>
          <w:sz w:val="24"/>
          <w:szCs w:val="24"/>
        </w:rPr>
        <w:t>Dostawa gazu wzorcowego w butli 10 l. z reduktorem dla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5685" w:rsidRPr="00B0568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5685" w:rsidRPr="00B05685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05685" w:rsidRPr="00B05685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5F6" w:rsidRDefault="003215F6">
      <w:r>
        <w:separator/>
      </w:r>
    </w:p>
  </w:endnote>
  <w:endnote w:type="continuationSeparator" w:id="0">
    <w:p w:rsidR="003215F6" w:rsidRDefault="00321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6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56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85" w:rsidRDefault="00B056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5F6" w:rsidRDefault="003215F6">
      <w:r>
        <w:separator/>
      </w:r>
    </w:p>
  </w:footnote>
  <w:footnote w:type="continuationSeparator" w:id="0">
    <w:p w:rsidR="003215F6" w:rsidRDefault="003215F6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85" w:rsidRDefault="00B056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85" w:rsidRDefault="00B056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5685" w:rsidRDefault="00B056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15F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215F6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05685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87A31D-6989-4888-8E13-48A4F74B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D170E-92A4-43BC-B3FA-598BFFC5B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2015-05-18T12:57:00Z</dcterms:created>
  <dcterms:modified xsi:type="dcterms:W3CDTF">2015-05-18T12:57:00Z</dcterms:modified>
</cp:coreProperties>
</file>