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679FD" w:rsidRPr="007679F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679FD" w:rsidRPr="007679F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7679FD" w:rsidP="009A0497">
      <w:pPr>
        <w:pStyle w:val="Tekstpodstawowywcity"/>
        <w:spacing w:line="360" w:lineRule="auto"/>
        <w:ind w:firstLine="0"/>
      </w:pPr>
      <w:r w:rsidRPr="007679FD">
        <w:rPr>
          <w:b/>
        </w:rPr>
        <w:t>Dostawa gazu wzorcowego w butli 10 l. z reduktorem dla Wydziału Inżynierii Produkcji i Technologii Materiałów Politechniki Częstochowskiej</w:t>
      </w:r>
      <w:r w:rsidR="00743EE4">
        <w:t xml:space="preserve">, </w:t>
      </w:r>
      <w:proofErr w:type="spellStart"/>
      <w:r w:rsidR="00743EE4">
        <w:t>spr</w:t>
      </w:r>
      <w:proofErr w:type="spellEnd"/>
      <w:r w:rsidR="00743EE4">
        <w:t>. nr rej. ZP/D-19/A/15</w:t>
      </w:r>
      <w:bookmarkStart w:id="0" w:name="_GoBack"/>
      <w:bookmarkEnd w:id="0"/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45C" w:rsidRDefault="003B145C">
      <w:r>
        <w:separator/>
      </w:r>
    </w:p>
  </w:endnote>
  <w:endnote w:type="continuationSeparator" w:id="0">
    <w:p w:rsidR="003B145C" w:rsidRDefault="003B1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3E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3E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14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45C" w:rsidRDefault="003B145C">
      <w:r>
        <w:separator/>
      </w:r>
    </w:p>
  </w:footnote>
  <w:footnote w:type="continuationSeparator" w:id="0">
    <w:p w:rsidR="003B145C" w:rsidRDefault="003B14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9FD" w:rsidRDefault="007679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9FD" w:rsidRDefault="007679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9FD" w:rsidRDefault="007679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145C"/>
    <w:rsid w:val="000A5EC4"/>
    <w:rsid w:val="00212828"/>
    <w:rsid w:val="00271E63"/>
    <w:rsid w:val="00280712"/>
    <w:rsid w:val="002A7C88"/>
    <w:rsid w:val="003B145C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43EE4"/>
    <w:rsid w:val="007679FD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C4C722-170A-4E4E-A429-C903A943E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2015-05-18T12:57:00Z</dcterms:created>
  <dcterms:modified xsi:type="dcterms:W3CDTF">2015-05-18T12:57:00Z</dcterms:modified>
</cp:coreProperties>
</file>