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B06509">
      <w:pPr>
        <w:spacing w:line="360" w:lineRule="auto"/>
        <w:rPr>
          <w:b/>
          <w:bCs/>
          <w:color w:val="000000"/>
          <w:sz w:val="24"/>
        </w:rPr>
      </w:pPr>
      <w:r w:rsidRPr="00B06509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B06509">
      <w:pPr>
        <w:spacing w:line="360" w:lineRule="auto"/>
        <w:rPr>
          <w:color w:val="000000"/>
          <w:sz w:val="24"/>
        </w:rPr>
      </w:pPr>
      <w:r w:rsidRPr="00B06509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B06509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B06509">
      <w:pPr>
        <w:spacing w:line="360" w:lineRule="auto"/>
        <w:rPr>
          <w:color w:val="000000"/>
          <w:sz w:val="24"/>
        </w:rPr>
      </w:pPr>
      <w:r w:rsidRPr="00B06509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B06509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B06509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B06509" w:rsidRPr="00B06509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B06509" w:rsidRPr="00B06509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FD502C">
      <w:pPr>
        <w:spacing w:line="360" w:lineRule="auto"/>
        <w:rPr>
          <w:color w:val="000000"/>
          <w:sz w:val="16"/>
          <w:szCs w:val="16"/>
        </w:rPr>
      </w:pPr>
      <w:r>
        <w:rPr>
          <w:color w:val="000000"/>
          <w:sz w:val="24"/>
        </w:rPr>
        <w:t>niniejszym informujemy</w:t>
      </w:r>
      <w:r w:rsidR="000034E3">
        <w:rPr>
          <w:color w:val="000000"/>
          <w:sz w:val="24"/>
        </w:rPr>
        <w:t xml:space="preserve"> o wyniku postępowania na </w:t>
      </w:r>
      <w:r w:rsidR="00B06509" w:rsidRPr="00B06509">
        <w:rPr>
          <w:b/>
          <w:color w:val="000000"/>
          <w:sz w:val="24"/>
        </w:rPr>
        <w:t>Dostawa i montaż mebli dla jednostek organizacyjnych Politechniki Częstochowskiej</w:t>
      </w:r>
      <w:r w:rsidR="000034E3">
        <w:rPr>
          <w:color w:val="000000"/>
          <w:sz w:val="24"/>
        </w:rPr>
        <w:t>.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B06509" w:rsidTr="00FC6391">
        <w:trPr>
          <w:cantSplit/>
          <w:trHeight w:val="2561"/>
        </w:trPr>
        <w:tc>
          <w:tcPr>
            <w:tcW w:w="9526" w:type="dxa"/>
          </w:tcPr>
          <w:p w:rsidR="00B06509" w:rsidRDefault="00B06509" w:rsidP="00FC6391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B06509">
              <w:rPr>
                <w:b/>
                <w:color w:val="000000"/>
                <w:sz w:val="24"/>
              </w:rPr>
              <w:t>1</w:t>
            </w:r>
          </w:p>
          <w:p w:rsidR="00B06509" w:rsidRDefault="00B06509" w:rsidP="00FC6391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06509" w:rsidRDefault="00B06509" w:rsidP="00FC639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06509">
              <w:rPr>
                <w:b/>
                <w:sz w:val="24"/>
              </w:rPr>
              <w:t>Firma Handlowo Usługowa Żaneta Sitkiewicz</w:t>
            </w:r>
          </w:p>
          <w:p w:rsidR="00B06509" w:rsidRDefault="00FD502C" w:rsidP="00FC639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42-202</w:t>
            </w:r>
            <w:r w:rsidR="00B06509">
              <w:rPr>
                <w:b/>
                <w:sz w:val="24"/>
              </w:rPr>
              <w:t xml:space="preserve"> </w:t>
            </w:r>
            <w:r w:rsidR="00B06509" w:rsidRPr="00B06509">
              <w:rPr>
                <w:b/>
                <w:sz w:val="24"/>
              </w:rPr>
              <w:t>Częstochowa</w:t>
            </w:r>
          </w:p>
          <w:p w:rsidR="00B06509" w:rsidRDefault="00B06509" w:rsidP="00FC639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06509">
              <w:rPr>
                <w:b/>
                <w:sz w:val="24"/>
              </w:rPr>
              <w:t>Einsteina</w:t>
            </w:r>
            <w:r>
              <w:rPr>
                <w:b/>
                <w:sz w:val="24"/>
              </w:rPr>
              <w:t xml:space="preserve">    </w:t>
            </w:r>
            <w:r w:rsidRPr="00B06509">
              <w:rPr>
                <w:b/>
                <w:sz w:val="24"/>
              </w:rPr>
              <w:t>23</w:t>
            </w:r>
          </w:p>
          <w:p w:rsidR="00B06509" w:rsidRDefault="00B06509" w:rsidP="00FC639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06509">
              <w:rPr>
                <w:b/>
                <w:sz w:val="24"/>
              </w:rPr>
              <w:t>2 275.50 zł</w:t>
            </w:r>
          </w:p>
          <w:p w:rsidR="00FD502C" w:rsidRPr="008463A1" w:rsidRDefault="00FD502C" w:rsidP="00FD502C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FD502C" w:rsidRDefault="00FD502C" w:rsidP="00FD502C">
            <w:pPr>
              <w:spacing w:line="360" w:lineRule="auto"/>
              <w:jc w:val="both"/>
              <w:rPr>
                <w:sz w:val="24"/>
              </w:rPr>
            </w:pPr>
            <w:r w:rsidRPr="00B06509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</w:t>
            </w:r>
            <w:r>
              <w:rPr>
                <w:sz w:val="24"/>
              </w:rPr>
              <w:t>ła najwyższą liczbę punktów - 100</w:t>
            </w:r>
            <w:r w:rsidRPr="00B06509">
              <w:rPr>
                <w:sz w:val="24"/>
              </w:rPr>
              <w:t xml:space="preserve"> pkt. Cena oferty mieści się w możliwościach finansowych Zamawiającego.</w:t>
            </w:r>
          </w:p>
        </w:tc>
      </w:tr>
      <w:tr w:rsidR="00B06509" w:rsidTr="00FC6391">
        <w:trPr>
          <w:cantSplit/>
          <w:trHeight w:val="2561"/>
        </w:trPr>
        <w:tc>
          <w:tcPr>
            <w:tcW w:w="9526" w:type="dxa"/>
          </w:tcPr>
          <w:p w:rsidR="00B06509" w:rsidRDefault="00B06509" w:rsidP="00FC6391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B06509">
              <w:rPr>
                <w:b/>
                <w:color w:val="000000"/>
                <w:sz w:val="24"/>
              </w:rPr>
              <w:t>2</w:t>
            </w:r>
          </w:p>
          <w:p w:rsidR="00B06509" w:rsidRDefault="00B06509" w:rsidP="00FC6391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06509" w:rsidRDefault="00B06509" w:rsidP="00FC639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06509">
              <w:rPr>
                <w:b/>
                <w:sz w:val="24"/>
              </w:rPr>
              <w:t>P.H.P.U. "A.S" Anna Grzybowska</w:t>
            </w:r>
          </w:p>
          <w:p w:rsidR="00B06509" w:rsidRDefault="00B06509" w:rsidP="00FC639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06509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B06509">
              <w:rPr>
                <w:b/>
                <w:sz w:val="24"/>
              </w:rPr>
              <w:t>Częstochowa</w:t>
            </w:r>
          </w:p>
          <w:p w:rsidR="00B06509" w:rsidRDefault="00B06509" w:rsidP="00FC639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06509">
              <w:rPr>
                <w:b/>
                <w:sz w:val="24"/>
              </w:rPr>
              <w:t>Ogrodowa</w:t>
            </w:r>
            <w:r>
              <w:rPr>
                <w:b/>
                <w:sz w:val="24"/>
              </w:rPr>
              <w:t xml:space="preserve">    </w:t>
            </w:r>
            <w:r w:rsidRPr="00B06509">
              <w:rPr>
                <w:b/>
                <w:sz w:val="24"/>
              </w:rPr>
              <w:t>21</w:t>
            </w:r>
          </w:p>
          <w:p w:rsidR="00B06509" w:rsidRDefault="00B06509" w:rsidP="00FC639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06509">
              <w:rPr>
                <w:b/>
                <w:sz w:val="24"/>
              </w:rPr>
              <w:t>657.74 zł</w:t>
            </w:r>
          </w:p>
          <w:p w:rsidR="00FD502C" w:rsidRPr="008463A1" w:rsidRDefault="00FD502C" w:rsidP="00FD502C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FD502C" w:rsidRDefault="00FD502C" w:rsidP="00FD502C">
            <w:pPr>
              <w:spacing w:line="360" w:lineRule="auto"/>
              <w:jc w:val="both"/>
              <w:rPr>
                <w:sz w:val="24"/>
              </w:rPr>
            </w:pPr>
            <w:r w:rsidRPr="00B06509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- 95 pkt. Cena oferty mieści się w możliwościach finansowych Zamawiającego.</w:t>
            </w:r>
          </w:p>
        </w:tc>
      </w:tr>
      <w:tr w:rsidR="00B06509" w:rsidTr="00FC6391">
        <w:trPr>
          <w:cantSplit/>
          <w:trHeight w:val="2561"/>
        </w:trPr>
        <w:tc>
          <w:tcPr>
            <w:tcW w:w="9526" w:type="dxa"/>
          </w:tcPr>
          <w:p w:rsidR="00B06509" w:rsidRDefault="00B06509" w:rsidP="00FC6391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B06509">
              <w:rPr>
                <w:b/>
                <w:color w:val="000000"/>
                <w:sz w:val="24"/>
              </w:rPr>
              <w:t>3</w:t>
            </w:r>
          </w:p>
          <w:p w:rsidR="00B06509" w:rsidRDefault="00B06509" w:rsidP="00FC6391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06509" w:rsidRDefault="00B06509" w:rsidP="00FC639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06509">
              <w:rPr>
                <w:b/>
                <w:sz w:val="24"/>
              </w:rPr>
              <w:t>Grafit Meble Sp. z o.o.</w:t>
            </w:r>
          </w:p>
          <w:p w:rsidR="00B06509" w:rsidRDefault="00B06509" w:rsidP="00FC639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06509">
              <w:rPr>
                <w:b/>
                <w:sz w:val="24"/>
              </w:rPr>
              <w:t>95-200</w:t>
            </w:r>
            <w:r>
              <w:rPr>
                <w:b/>
                <w:sz w:val="24"/>
              </w:rPr>
              <w:t xml:space="preserve"> </w:t>
            </w:r>
            <w:r w:rsidRPr="00B06509">
              <w:rPr>
                <w:b/>
                <w:sz w:val="24"/>
              </w:rPr>
              <w:t>Pabianice</w:t>
            </w:r>
          </w:p>
          <w:p w:rsidR="00B06509" w:rsidRDefault="00FD502C" w:rsidP="00FC639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Zamkowa 23/4</w:t>
            </w:r>
          </w:p>
          <w:p w:rsidR="00B06509" w:rsidRDefault="00B06509" w:rsidP="00FC639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06509">
              <w:rPr>
                <w:b/>
                <w:sz w:val="24"/>
              </w:rPr>
              <w:t>2 542.41 zł</w:t>
            </w:r>
          </w:p>
          <w:p w:rsidR="00FD502C" w:rsidRPr="008463A1" w:rsidRDefault="00FD502C" w:rsidP="00FD502C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FD502C" w:rsidRDefault="00FD502C" w:rsidP="00FD502C">
            <w:pPr>
              <w:spacing w:line="360" w:lineRule="auto"/>
              <w:jc w:val="both"/>
              <w:rPr>
                <w:sz w:val="24"/>
              </w:rPr>
            </w:pPr>
            <w:r w:rsidRPr="00B06509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- 95 pkt. Cena oferty mieści się w możliwościach finansowych Zamawiającego.</w:t>
            </w:r>
          </w:p>
        </w:tc>
      </w:tr>
      <w:tr w:rsidR="00B06509" w:rsidTr="00FC6391">
        <w:trPr>
          <w:cantSplit/>
          <w:trHeight w:val="2561"/>
        </w:trPr>
        <w:tc>
          <w:tcPr>
            <w:tcW w:w="9526" w:type="dxa"/>
          </w:tcPr>
          <w:p w:rsidR="00B06509" w:rsidRDefault="00B06509" w:rsidP="00FC6391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B06509">
              <w:rPr>
                <w:b/>
                <w:color w:val="000000"/>
                <w:sz w:val="24"/>
              </w:rPr>
              <w:t>4</w:t>
            </w:r>
          </w:p>
          <w:p w:rsidR="00B06509" w:rsidRDefault="00B06509" w:rsidP="00FC6391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06509" w:rsidRDefault="00B06509" w:rsidP="00FC639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06509">
              <w:rPr>
                <w:b/>
                <w:sz w:val="24"/>
              </w:rPr>
              <w:t>P.H.P.U. "A.S" Anna Grzybowska</w:t>
            </w:r>
          </w:p>
          <w:p w:rsidR="00B06509" w:rsidRDefault="00B06509" w:rsidP="00FC639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06509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B06509">
              <w:rPr>
                <w:b/>
                <w:sz w:val="24"/>
              </w:rPr>
              <w:t>Częstochowa</w:t>
            </w:r>
          </w:p>
          <w:p w:rsidR="00B06509" w:rsidRDefault="00B06509" w:rsidP="00FC639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06509">
              <w:rPr>
                <w:b/>
                <w:sz w:val="24"/>
              </w:rPr>
              <w:t>Ogrodowa</w:t>
            </w:r>
            <w:r>
              <w:rPr>
                <w:b/>
                <w:sz w:val="24"/>
              </w:rPr>
              <w:t xml:space="preserve">    </w:t>
            </w:r>
            <w:r w:rsidRPr="00B06509">
              <w:rPr>
                <w:b/>
                <w:sz w:val="24"/>
              </w:rPr>
              <w:t>21</w:t>
            </w:r>
          </w:p>
          <w:p w:rsidR="00B06509" w:rsidRDefault="00B06509" w:rsidP="00FC639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06509">
              <w:rPr>
                <w:b/>
                <w:sz w:val="24"/>
              </w:rPr>
              <w:t>4 667.85 zł</w:t>
            </w:r>
          </w:p>
          <w:p w:rsidR="00FD502C" w:rsidRPr="008463A1" w:rsidRDefault="00FD502C" w:rsidP="00FD502C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FD502C" w:rsidRDefault="00FD502C" w:rsidP="00FD502C">
            <w:pPr>
              <w:spacing w:line="360" w:lineRule="auto"/>
              <w:jc w:val="both"/>
              <w:rPr>
                <w:sz w:val="24"/>
              </w:rPr>
            </w:pPr>
            <w:r w:rsidRPr="00B06509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</w:t>
            </w:r>
            <w:r>
              <w:rPr>
                <w:sz w:val="24"/>
              </w:rPr>
              <w:t>ła najwyższą liczbę punktów - 90</w:t>
            </w:r>
            <w:r w:rsidRPr="00B06509">
              <w:rPr>
                <w:sz w:val="24"/>
              </w:rPr>
              <w:t xml:space="preserve"> pkt. Cena oferty mieści się w możliwościach finansowych Zamawiającego.</w:t>
            </w:r>
          </w:p>
        </w:tc>
      </w:tr>
      <w:tr w:rsidR="00B06509" w:rsidTr="00FC6391">
        <w:trPr>
          <w:cantSplit/>
          <w:trHeight w:val="2561"/>
        </w:trPr>
        <w:tc>
          <w:tcPr>
            <w:tcW w:w="9526" w:type="dxa"/>
          </w:tcPr>
          <w:p w:rsidR="00B06509" w:rsidRDefault="00B06509" w:rsidP="00FC6391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B06509">
              <w:rPr>
                <w:b/>
                <w:color w:val="000000"/>
                <w:sz w:val="24"/>
              </w:rPr>
              <w:t>5</w:t>
            </w:r>
          </w:p>
          <w:p w:rsidR="00B06509" w:rsidRDefault="00B06509" w:rsidP="00FC6391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06509" w:rsidRDefault="00B06509" w:rsidP="00FC639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06509">
              <w:rPr>
                <w:b/>
                <w:sz w:val="24"/>
              </w:rPr>
              <w:t>P.H.P.U. "A.S" Anna Grzybowska</w:t>
            </w:r>
          </w:p>
          <w:p w:rsidR="00B06509" w:rsidRDefault="00B06509" w:rsidP="00FC639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06509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B06509">
              <w:rPr>
                <w:b/>
                <w:sz w:val="24"/>
              </w:rPr>
              <w:t>Częstochowa</w:t>
            </w:r>
          </w:p>
          <w:p w:rsidR="00B06509" w:rsidRDefault="00B06509" w:rsidP="00FC639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06509">
              <w:rPr>
                <w:b/>
                <w:sz w:val="24"/>
              </w:rPr>
              <w:t>Ogrodowa</w:t>
            </w:r>
            <w:r>
              <w:rPr>
                <w:b/>
                <w:sz w:val="24"/>
              </w:rPr>
              <w:t xml:space="preserve">    </w:t>
            </w:r>
            <w:r w:rsidRPr="00B06509">
              <w:rPr>
                <w:b/>
                <w:sz w:val="24"/>
              </w:rPr>
              <w:t>21</w:t>
            </w:r>
          </w:p>
          <w:p w:rsidR="00B06509" w:rsidRDefault="00B06509" w:rsidP="00FC639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06509">
              <w:rPr>
                <w:b/>
                <w:sz w:val="24"/>
              </w:rPr>
              <w:t>19 769.22 zł</w:t>
            </w:r>
          </w:p>
          <w:p w:rsidR="00FD502C" w:rsidRPr="008463A1" w:rsidRDefault="00FD502C" w:rsidP="00FD502C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FD502C" w:rsidRDefault="00FD502C" w:rsidP="00FD502C">
            <w:pPr>
              <w:spacing w:line="360" w:lineRule="auto"/>
              <w:jc w:val="both"/>
              <w:rPr>
                <w:sz w:val="24"/>
              </w:rPr>
            </w:pPr>
            <w:r w:rsidRPr="00B06509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</w:t>
            </w:r>
            <w:r>
              <w:rPr>
                <w:sz w:val="24"/>
              </w:rPr>
              <w:t>ła najwyższą liczbę punktów - 100</w:t>
            </w:r>
            <w:r w:rsidRPr="00B06509">
              <w:rPr>
                <w:sz w:val="24"/>
              </w:rPr>
              <w:t xml:space="preserve"> pkt. Cena oferty mieści się w możliwościach finansowych Zamawiającego.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 xml:space="preserve">Nazwa kryterium - liczba </w:t>
            </w:r>
            <w:proofErr w:type="spellStart"/>
            <w:r w:rsidRPr="008463A1">
              <w:rPr>
                <w:b/>
                <w:color w:val="000000"/>
              </w:rPr>
              <w:t>pkt</w:t>
            </w:r>
            <w:proofErr w:type="spellEnd"/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B06509" w:rsidRPr="008463A1" w:rsidTr="00FC6391">
        <w:tc>
          <w:tcPr>
            <w:tcW w:w="2277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06509">
              <w:rPr>
                <w:sz w:val="18"/>
                <w:szCs w:val="18"/>
              </w:rPr>
              <w:t>Dostawa szafy dla Wydziału Zarządzania Politechniki Częstochowskiej</w:t>
            </w:r>
          </w:p>
        </w:tc>
        <w:tc>
          <w:tcPr>
            <w:tcW w:w="2651" w:type="dxa"/>
            <w:shd w:val="clear" w:color="auto" w:fill="auto"/>
          </w:tcPr>
          <w:p w:rsidR="00B06509" w:rsidRPr="008463A1" w:rsidRDefault="00B06509" w:rsidP="00FC6391">
            <w:pPr>
              <w:rPr>
                <w:sz w:val="18"/>
                <w:szCs w:val="18"/>
              </w:rPr>
            </w:pPr>
            <w:proofErr w:type="spellStart"/>
            <w:r w:rsidRPr="00B06509">
              <w:rPr>
                <w:sz w:val="18"/>
                <w:szCs w:val="18"/>
              </w:rPr>
              <w:t>KALL-CARRION</w:t>
            </w:r>
            <w:proofErr w:type="spellEnd"/>
            <w:r w:rsidRPr="00B06509">
              <w:rPr>
                <w:sz w:val="18"/>
                <w:szCs w:val="18"/>
              </w:rPr>
              <w:t xml:space="preserve"> TRADING Sp. z o.o. S. k.</w:t>
            </w:r>
          </w:p>
          <w:p w:rsidR="00B06509" w:rsidRPr="008463A1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Aleja Solidarności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75/26</w:t>
            </w:r>
          </w:p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00-090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B06509" w:rsidRPr="00B06509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1 - Cena (koszt) - 44.49</w:t>
            </w:r>
          </w:p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2 - Okres gwarancji - 5.00</w:t>
            </w:r>
          </w:p>
        </w:tc>
        <w:tc>
          <w:tcPr>
            <w:tcW w:w="1748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 xml:space="preserve">  49,49</w:t>
            </w:r>
          </w:p>
        </w:tc>
      </w:tr>
      <w:tr w:rsidR="00B06509" w:rsidRPr="008463A1" w:rsidTr="00FC6391">
        <w:tc>
          <w:tcPr>
            <w:tcW w:w="2277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06509">
              <w:rPr>
                <w:sz w:val="18"/>
                <w:szCs w:val="18"/>
              </w:rPr>
              <w:t>Dostawa szafy dla Wydziału Zarządzania Politechniki Częstochowskiej</w:t>
            </w:r>
          </w:p>
        </w:tc>
        <w:tc>
          <w:tcPr>
            <w:tcW w:w="2651" w:type="dxa"/>
            <w:shd w:val="clear" w:color="auto" w:fill="auto"/>
          </w:tcPr>
          <w:p w:rsidR="00B06509" w:rsidRPr="008463A1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Firma Handlowo Usługowa Żaneta Sitkiewicz</w:t>
            </w:r>
          </w:p>
          <w:p w:rsidR="00B06509" w:rsidRPr="008463A1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Einsteina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23</w:t>
            </w:r>
          </w:p>
          <w:p w:rsidR="00B06509" w:rsidRPr="008463A1" w:rsidRDefault="006405DF" w:rsidP="00FC6391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42-202</w:t>
            </w:r>
            <w:r w:rsidR="00B06509" w:rsidRPr="008463A1">
              <w:rPr>
                <w:sz w:val="18"/>
                <w:szCs w:val="18"/>
              </w:rPr>
              <w:t xml:space="preserve"> </w:t>
            </w:r>
            <w:r w:rsidR="00B06509" w:rsidRPr="00B06509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B06509" w:rsidRPr="00B06509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1 - Cena (koszt) - 95.00</w:t>
            </w:r>
          </w:p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2 - Okres gwarancji - 5.00</w:t>
            </w:r>
          </w:p>
        </w:tc>
        <w:tc>
          <w:tcPr>
            <w:tcW w:w="1748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 xml:space="preserve">  100,00</w:t>
            </w:r>
          </w:p>
        </w:tc>
      </w:tr>
      <w:tr w:rsidR="00B06509" w:rsidRPr="008463A1" w:rsidTr="00FC6391">
        <w:tc>
          <w:tcPr>
            <w:tcW w:w="2277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06509">
              <w:rPr>
                <w:sz w:val="18"/>
                <w:szCs w:val="18"/>
              </w:rPr>
              <w:t>Dostawa szafy dla Wydziału Zarządzania Politechniki Częstochowskiej</w:t>
            </w:r>
          </w:p>
        </w:tc>
        <w:tc>
          <w:tcPr>
            <w:tcW w:w="2651" w:type="dxa"/>
            <w:shd w:val="clear" w:color="auto" w:fill="auto"/>
          </w:tcPr>
          <w:p w:rsidR="00B06509" w:rsidRPr="008463A1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 xml:space="preserve">Tronus Polska </w:t>
            </w:r>
            <w:r w:rsidR="006405DF">
              <w:rPr>
                <w:sz w:val="18"/>
                <w:szCs w:val="18"/>
              </w:rPr>
              <w:t>Sp. z o.o.</w:t>
            </w:r>
          </w:p>
          <w:p w:rsidR="00B06509" w:rsidRPr="008463A1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Ordona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2A</w:t>
            </w:r>
          </w:p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01-237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B06509" w:rsidRPr="00B06509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1 - Cena (koszt) - 42.87</w:t>
            </w:r>
          </w:p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2 - Okres gwarancji - 2.00</w:t>
            </w:r>
          </w:p>
        </w:tc>
        <w:tc>
          <w:tcPr>
            <w:tcW w:w="1748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 xml:space="preserve">  44,87</w:t>
            </w:r>
          </w:p>
        </w:tc>
      </w:tr>
      <w:tr w:rsidR="00B06509" w:rsidRPr="008463A1" w:rsidTr="00FC6391">
        <w:tc>
          <w:tcPr>
            <w:tcW w:w="2277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06509">
              <w:rPr>
                <w:sz w:val="18"/>
                <w:szCs w:val="18"/>
              </w:rPr>
              <w:t>Dostawa szafy dla Wydziału Zarządzania Politechniki Częstochowskiej</w:t>
            </w:r>
          </w:p>
        </w:tc>
        <w:tc>
          <w:tcPr>
            <w:tcW w:w="2651" w:type="dxa"/>
            <w:shd w:val="clear" w:color="auto" w:fill="auto"/>
          </w:tcPr>
          <w:p w:rsidR="00B06509" w:rsidRPr="008463A1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TNT Office Sp. z o.o.</w:t>
            </w:r>
          </w:p>
          <w:p w:rsidR="00B06509" w:rsidRPr="008463A1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Krochmalna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2/118</w:t>
            </w:r>
          </w:p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00-864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B06509" w:rsidRPr="00B06509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1 - Cena (koszt) - 38.04</w:t>
            </w:r>
          </w:p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2 - Okres gwarancji - 2.00</w:t>
            </w:r>
          </w:p>
        </w:tc>
        <w:tc>
          <w:tcPr>
            <w:tcW w:w="1748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 xml:space="preserve">  40,04</w:t>
            </w:r>
          </w:p>
        </w:tc>
      </w:tr>
      <w:tr w:rsidR="00B06509" w:rsidRPr="008463A1" w:rsidTr="00FC6391">
        <w:tc>
          <w:tcPr>
            <w:tcW w:w="2277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06509">
              <w:rPr>
                <w:sz w:val="18"/>
                <w:szCs w:val="18"/>
              </w:rPr>
              <w:t>Dostawa szafy dla Wydziału Zarządzania Politechniki Częstochowskiej</w:t>
            </w:r>
          </w:p>
        </w:tc>
        <w:tc>
          <w:tcPr>
            <w:tcW w:w="2651" w:type="dxa"/>
            <w:shd w:val="clear" w:color="auto" w:fill="auto"/>
          </w:tcPr>
          <w:p w:rsidR="00B06509" w:rsidRPr="008463A1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Duokomfort.pl Sp. z o.o.</w:t>
            </w:r>
          </w:p>
          <w:p w:rsidR="00B06509" w:rsidRPr="008463A1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Akacjowa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35</w:t>
            </w:r>
          </w:p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81-520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Gdynia</w:t>
            </w:r>
          </w:p>
        </w:tc>
        <w:tc>
          <w:tcPr>
            <w:tcW w:w="2848" w:type="dxa"/>
            <w:shd w:val="clear" w:color="auto" w:fill="auto"/>
          </w:tcPr>
          <w:p w:rsidR="00B06509" w:rsidRPr="00B06509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1 - Cena (koszt) - 27.82</w:t>
            </w:r>
          </w:p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2 - Okres gwarancji - 0.00</w:t>
            </w:r>
          </w:p>
        </w:tc>
        <w:tc>
          <w:tcPr>
            <w:tcW w:w="1748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 xml:space="preserve">  27,82</w:t>
            </w:r>
          </w:p>
        </w:tc>
      </w:tr>
      <w:tr w:rsidR="00B06509" w:rsidRPr="008463A1" w:rsidTr="00FC6391">
        <w:tc>
          <w:tcPr>
            <w:tcW w:w="2277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06509">
              <w:rPr>
                <w:sz w:val="18"/>
                <w:szCs w:val="18"/>
              </w:rPr>
              <w:t>Dostawa szafy dla Wydziału Zarządzania Politechniki Częstochowskiej</w:t>
            </w:r>
          </w:p>
        </w:tc>
        <w:tc>
          <w:tcPr>
            <w:tcW w:w="2651" w:type="dxa"/>
            <w:shd w:val="clear" w:color="auto" w:fill="auto"/>
          </w:tcPr>
          <w:p w:rsidR="00B06509" w:rsidRPr="008463A1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Grafit Meble Sp. z o.o.</w:t>
            </w:r>
          </w:p>
          <w:p w:rsidR="00B06509" w:rsidRPr="008463A1" w:rsidRDefault="006405DF" w:rsidP="00FC63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Zamkowa 23/4</w:t>
            </w:r>
          </w:p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95-200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Pabianice</w:t>
            </w:r>
          </w:p>
        </w:tc>
        <w:tc>
          <w:tcPr>
            <w:tcW w:w="2848" w:type="dxa"/>
            <w:shd w:val="clear" w:color="auto" w:fill="auto"/>
          </w:tcPr>
          <w:p w:rsidR="00B06509" w:rsidRPr="00B06509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1 - Cena (koszt) - 0.00</w:t>
            </w:r>
          </w:p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2 - Okres gwarancji - 0.00</w:t>
            </w:r>
          </w:p>
        </w:tc>
        <w:tc>
          <w:tcPr>
            <w:tcW w:w="1748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 xml:space="preserve">  0,00</w:t>
            </w:r>
          </w:p>
        </w:tc>
      </w:tr>
      <w:tr w:rsidR="00B06509" w:rsidRPr="008463A1" w:rsidTr="00FC6391">
        <w:tc>
          <w:tcPr>
            <w:tcW w:w="2277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06509">
              <w:rPr>
                <w:sz w:val="18"/>
                <w:szCs w:val="18"/>
              </w:rPr>
              <w:t>Dostawa foteli obrotowych dla kwestury Politechniki Częstochowskiej</w:t>
            </w:r>
          </w:p>
        </w:tc>
        <w:tc>
          <w:tcPr>
            <w:tcW w:w="2651" w:type="dxa"/>
            <w:shd w:val="clear" w:color="auto" w:fill="auto"/>
          </w:tcPr>
          <w:p w:rsidR="00B06509" w:rsidRPr="008463A1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P.H.P.U. "A.S" Anna Grzybowska</w:t>
            </w:r>
          </w:p>
          <w:p w:rsidR="00B06509" w:rsidRPr="008463A1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Ogrodowa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21</w:t>
            </w:r>
          </w:p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B06509" w:rsidRPr="00B06509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1 - Cena (koszt) - 95.00</w:t>
            </w:r>
          </w:p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2 - Okres gwarancji - 0.00</w:t>
            </w:r>
          </w:p>
        </w:tc>
        <w:tc>
          <w:tcPr>
            <w:tcW w:w="1748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 xml:space="preserve">  95,00</w:t>
            </w:r>
          </w:p>
        </w:tc>
      </w:tr>
      <w:tr w:rsidR="00B06509" w:rsidRPr="008463A1" w:rsidTr="00FC6391">
        <w:tc>
          <w:tcPr>
            <w:tcW w:w="2277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06509">
              <w:rPr>
                <w:sz w:val="18"/>
                <w:szCs w:val="18"/>
              </w:rPr>
              <w:t>Dostawa foteli obrotowych dla kwestury Politechniki Częstochowskiej</w:t>
            </w:r>
          </w:p>
        </w:tc>
        <w:tc>
          <w:tcPr>
            <w:tcW w:w="2651" w:type="dxa"/>
            <w:shd w:val="clear" w:color="auto" w:fill="auto"/>
          </w:tcPr>
          <w:p w:rsidR="00B06509" w:rsidRPr="008463A1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Firma Handlowo Usługowa Żaneta Sitkiewicz</w:t>
            </w:r>
          </w:p>
          <w:p w:rsidR="00B06509" w:rsidRPr="008463A1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Einsteina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23</w:t>
            </w:r>
          </w:p>
          <w:p w:rsidR="00B06509" w:rsidRPr="008463A1" w:rsidRDefault="00242CCA" w:rsidP="00FC6391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42-202 </w:t>
            </w:r>
            <w:r w:rsidR="00B06509" w:rsidRPr="00B06509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B06509" w:rsidRPr="00B06509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1 - Cena (koszt) - 75.82</w:t>
            </w:r>
          </w:p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2 - Okres gwarancji - 4.00</w:t>
            </w:r>
          </w:p>
        </w:tc>
        <w:tc>
          <w:tcPr>
            <w:tcW w:w="1748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 xml:space="preserve">  79,82</w:t>
            </w:r>
          </w:p>
        </w:tc>
      </w:tr>
      <w:tr w:rsidR="00B06509" w:rsidRPr="008463A1" w:rsidTr="00FC6391">
        <w:tc>
          <w:tcPr>
            <w:tcW w:w="2277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06509">
              <w:rPr>
                <w:sz w:val="18"/>
                <w:szCs w:val="18"/>
              </w:rPr>
              <w:t>Dostawa foteli obrotowych dla kwestury Politechniki Częstochowskiej</w:t>
            </w:r>
          </w:p>
        </w:tc>
        <w:tc>
          <w:tcPr>
            <w:tcW w:w="2651" w:type="dxa"/>
            <w:shd w:val="clear" w:color="auto" w:fill="auto"/>
          </w:tcPr>
          <w:p w:rsidR="00B06509" w:rsidRPr="008463A1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Duokomfort.pl Sp. z o.o.</w:t>
            </w:r>
          </w:p>
          <w:p w:rsidR="00B06509" w:rsidRPr="008463A1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Akacjowa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35</w:t>
            </w:r>
          </w:p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81-520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Gdynia</w:t>
            </w:r>
          </w:p>
        </w:tc>
        <w:tc>
          <w:tcPr>
            <w:tcW w:w="2848" w:type="dxa"/>
            <w:shd w:val="clear" w:color="auto" w:fill="auto"/>
          </w:tcPr>
          <w:p w:rsidR="00B06509" w:rsidRPr="00B06509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1 - Cena (koszt) - 54.27</w:t>
            </w:r>
          </w:p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2 - Okres gwarancji - 0.00</w:t>
            </w:r>
          </w:p>
        </w:tc>
        <w:tc>
          <w:tcPr>
            <w:tcW w:w="1748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 xml:space="preserve">  54,27</w:t>
            </w:r>
          </w:p>
        </w:tc>
      </w:tr>
      <w:tr w:rsidR="00B06509" w:rsidRPr="008463A1" w:rsidTr="00FC6391">
        <w:tc>
          <w:tcPr>
            <w:tcW w:w="2277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06509">
              <w:rPr>
                <w:sz w:val="18"/>
                <w:szCs w:val="18"/>
              </w:rPr>
              <w:t xml:space="preserve">Dostawa foteli obrotowych dla kwestury </w:t>
            </w:r>
            <w:r w:rsidRPr="00B06509">
              <w:rPr>
                <w:sz w:val="18"/>
                <w:szCs w:val="18"/>
              </w:rPr>
              <w:lastRenderedPageBreak/>
              <w:t>Politechniki Częstochowskiej</w:t>
            </w:r>
          </w:p>
        </w:tc>
        <w:tc>
          <w:tcPr>
            <w:tcW w:w="2651" w:type="dxa"/>
            <w:shd w:val="clear" w:color="auto" w:fill="auto"/>
          </w:tcPr>
          <w:p w:rsidR="006405DF" w:rsidRPr="008463A1" w:rsidRDefault="006405DF" w:rsidP="006405DF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lastRenderedPageBreak/>
              <w:t xml:space="preserve">Tronus Polska </w:t>
            </w:r>
            <w:r>
              <w:rPr>
                <w:sz w:val="18"/>
                <w:szCs w:val="18"/>
              </w:rPr>
              <w:t>Sp. z o.o.</w:t>
            </w:r>
          </w:p>
          <w:p w:rsidR="006405DF" w:rsidRPr="008463A1" w:rsidRDefault="006405DF" w:rsidP="006405DF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Ordona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2A</w:t>
            </w:r>
          </w:p>
          <w:p w:rsidR="00B06509" w:rsidRPr="008463A1" w:rsidRDefault="006405DF" w:rsidP="006405DF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lastRenderedPageBreak/>
              <w:t>01-237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 xml:space="preserve">Warszawa </w:t>
            </w:r>
          </w:p>
        </w:tc>
        <w:tc>
          <w:tcPr>
            <w:tcW w:w="2848" w:type="dxa"/>
            <w:shd w:val="clear" w:color="auto" w:fill="auto"/>
          </w:tcPr>
          <w:p w:rsidR="00B06509" w:rsidRPr="00B06509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lastRenderedPageBreak/>
              <w:t>1 - Cena (koszt) - 35.80</w:t>
            </w:r>
          </w:p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2 - Okres gwarancji - 2.00</w:t>
            </w:r>
          </w:p>
        </w:tc>
        <w:tc>
          <w:tcPr>
            <w:tcW w:w="1748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 xml:space="preserve">  37,80</w:t>
            </w:r>
          </w:p>
        </w:tc>
      </w:tr>
      <w:tr w:rsidR="00B06509" w:rsidRPr="008463A1" w:rsidTr="00FC6391">
        <w:tc>
          <w:tcPr>
            <w:tcW w:w="2277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lastRenderedPageBreak/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06509">
              <w:rPr>
                <w:sz w:val="18"/>
                <w:szCs w:val="18"/>
              </w:rPr>
              <w:t>Dostawa stolików i krzeseł dla Wydziału Inżynierii Produkcji i Technologii Materiałów Politechniki Częstochowskiej</w:t>
            </w:r>
          </w:p>
        </w:tc>
        <w:tc>
          <w:tcPr>
            <w:tcW w:w="2651" w:type="dxa"/>
            <w:shd w:val="clear" w:color="auto" w:fill="auto"/>
          </w:tcPr>
          <w:p w:rsidR="00B06509" w:rsidRPr="008463A1" w:rsidRDefault="00B06509" w:rsidP="00FC6391">
            <w:pPr>
              <w:rPr>
                <w:sz w:val="18"/>
                <w:szCs w:val="18"/>
              </w:rPr>
            </w:pPr>
            <w:proofErr w:type="spellStart"/>
            <w:r w:rsidRPr="00B06509">
              <w:rPr>
                <w:sz w:val="18"/>
                <w:szCs w:val="18"/>
              </w:rPr>
              <w:t>KALL-CARRION</w:t>
            </w:r>
            <w:proofErr w:type="spellEnd"/>
            <w:r w:rsidRPr="00B06509">
              <w:rPr>
                <w:sz w:val="18"/>
                <w:szCs w:val="18"/>
              </w:rPr>
              <w:t xml:space="preserve"> TRADING Sp. z o.o. S. k.</w:t>
            </w:r>
          </w:p>
          <w:p w:rsidR="00B06509" w:rsidRPr="008463A1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Aleja Solidarności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75/26</w:t>
            </w:r>
          </w:p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00-090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B06509" w:rsidRPr="00B06509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1 - Cena (koszt) - 0.00</w:t>
            </w:r>
          </w:p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2 - Okres gwarancji - 0.00</w:t>
            </w:r>
          </w:p>
        </w:tc>
        <w:tc>
          <w:tcPr>
            <w:tcW w:w="1748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 xml:space="preserve">  0,00</w:t>
            </w:r>
          </w:p>
        </w:tc>
      </w:tr>
      <w:tr w:rsidR="00B06509" w:rsidRPr="008463A1" w:rsidTr="00FC6391">
        <w:tc>
          <w:tcPr>
            <w:tcW w:w="2277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06509">
              <w:rPr>
                <w:sz w:val="18"/>
                <w:szCs w:val="18"/>
              </w:rPr>
              <w:t>Dostawa stolików i krzeseł dla Wydziału Inżynierii Produkcji i Technologii Materiałów Politechniki Częstochowskiej</w:t>
            </w:r>
          </w:p>
        </w:tc>
        <w:tc>
          <w:tcPr>
            <w:tcW w:w="2651" w:type="dxa"/>
            <w:shd w:val="clear" w:color="auto" w:fill="auto"/>
          </w:tcPr>
          <w:p w:rsidR="006405DF" w:rsidRPr="008463A1" w:rsidRDefault="006405DF" w:rsidP="006405DF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Grafit Meble Sp. z o.o.</w:t>
            </w:r>
          </w:p>
          <w:p w:rsidR="006405DF" w:rsidRPr="008463A1" w:rsidRDefault="006405DF" w:rsidP="006405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Zamkowa 23/4</w:t>
            </w:r>
          </w:p>
          <w:p w:rsidR="00B06509" w:rsidRPr="008463A1" w:rsidRDefault="006405DF" w:rsidP="006405DF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95-200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Pabianice</w:t>
            </w:r>
          </w:p>
        </w:tc>
        <w:tc>
          <w:tcPr>
            <w:tcW w:w="2848" w:type="dxa"/>
            <w:shd w:val="clear" w:color="auto" w:fill="auto"/>
          </w:tcPr>
          <w:p w:rsidR="00B06509" w:rsidRPr="00B06509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1 - Cena (koszt) - 95.00</w:t>
            </w:r>
          </w:p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2 - Okres gwarancji - 0.00</w:t>
            </w:r>
          </w:p>
        </w:tc>
        <w:tc>
          <w:tcPr>
            <w:tcW w:w="1748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 xml:space="preserve">  95,00</w:t>
            </w:r>
          </w:p>
        </w:tc>
      </w:tr>
      <w:tr w:rsidR="00B06509" w:rsidRPr="008463A1" w:rsidTr="00FC6391">
        <w:tc>
          <w:tcPr>
            <w:tcW w:w="2277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06509">
              <w:rPr>
                <w:sz w:val="18"/>
                <w:szCs w:val="18"/>
              </w:rPr>
              <w:t>Dostawa stolików i krzeseł dla Wydziału Inżynierii Produkcji i Technologii Materiałów Politechniki Częstochowskiej</w:t>
            </w:r>
          </w:p>
        </w:tc>
        <w:tc>
          <w:tcPr>
            <w:tcW w:w="2651" w:type="dxa"/>
            <w:shd w:val="clear" w:color="auto" w:fill="auto"/>
          </w:tcPr>
          <w:p w:rsidR="00B06509" w:rsidRPr="008463A1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 xml:space="preserve">Przedsiębiorstwo Handlowo- Usługowe ATUS Jan </w:t>
            </w:r>
            <w:proofErr w:type="spellStart"/>
            <w:r w:rsidRPr="00B06509">
              <w:rPr>
                <w:sz w:val="18"/>
                <w:szCs w:val="18"/>
              </w:rPr>
              <w:t>Gontkowski</w:t>
            </w:r>
            <w:proofErr w:type="spellEnd"/>
          </w:p>
          <w:p w:rsidR="00B06509" w:rsidRPr="008463A1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Piotrkowska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31</w:t>
            </w:r>
          </w:p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42-202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B06509" w:rsidRPr="00B06509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1 - Cena (koszt) - 77.46</w:t>
            </w:r>
          </w:p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2 - Okres gwarancji - 0.00</w:t>
            </w:r>
          </w:p>
        </w:tc>
        <w:tc>
          <w:tcPr>
            <w:tcW w:w="1748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 xml:space="preserve">  77,46</w:t>
            </w:r>
          </w:p>
        </w:tc>
      </w:tr>
      <w:tr w:rsidR="00B06509" w:rsidRPr="008463A1" w:rsidTr="00FC6391">
        <w:tc>
          <w:tcPr>
            <w:tcW w:w="2277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06509">
              <w:rPr>
                <w:sz w:val="18"/>
                <w:szCs w:val="18"/>
              </w:rPr>
              <w:t>Dostawa stolików i krzeseł dla Wydziału Inżynierii Produkcji i Technologii Materiałów Politechniki Częstochowskiej</w:t>
            </w:r>
          </w:p>
        </w:tc>
        <w:tc>
          <w:tcPr>
            <w:tcW w:w="2651" w:type="dxa"/>
            <w:shd w:val="clear" w:color="auto" w:fill="auto"/>
          </w:tcPr>
          <w:p w:rsidR="00B06509" w:rsidRPr="008463A1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Firma Handlowo Usługowa Żaneta Sitkiewicz</w:t>
            </w:r>
          </w:p>
          <w:p w:rsidR="00B06509" w:rsidRPr="008463A1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Einsteina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23</w:t>
            </w:r>
          </w:p>
          <w:p w:rsidR="00B06509" w:rsidRPr="008463A1" w:rsidRDefault="00242CCA" w:rsidP="00FC6391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42-202</w:t>
            </w:r>
            <w:r w:rsidR="00B06509" w:rsidRPr="008463A1">
              <w:rPr>
                <w:sz w:val="18"/>
                <w:szCs w:val="18"/>
              </w:rPr>
              <w:t xml:space="preserve"> </w:t>
            </w:r>
            <w:r w:rsidR="00B06509" w:rsidRPr="00B06509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B06509" w:rsidRPr="00B06509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1 - Cena (koszt) - 59.50</w:t>
            </w:r>
          </w:p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2 - Okres gwarancji - 5.00</w:t>
            </w:r>
          </w:p>
        </w:tc>
        <w:tc>
          <w:tcPr>
            <w:tcW w:w="1748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 xml:space="preserve">  64,50</w:t>
            </w:r>
          </w:p>
        </w:tc>
      </w:tr>
      <w:tr w:rsidR="00B06509" w:rsidRPr="008463A1" w:rsidTr="00FC6391">
        <w:tc>
          <w:tcPr>
            <w:tcW w:w="2277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06509">
              <w:rPr>
                <w:sz w:val="18"/>
                <w:szCs w:val="18"/>
              </w:rPr>
              <w:t>Dostawa stolików i krzeseł dla Wydziału Inżynierii Produkcji i Technologii Materiałów Politechniki Częstochowskiej</w:t>
            </w:r>
          </w:p>
        </w:tc>
        <w:tc>
          <w:tcPr>
            <w:tcW w:w="2651" w:type="dxa"/>
            <w:shd w:val="clear" w:color="auto" w:fill="auto"/>
          </w:tcPr>
          <w:p w:rsidR="00B06509" w:rsidRPr="008463A1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Duokomfort.pl Sp. z o.o.</w:t>
            </w:r>
          </w:p>
          <w:p w:rsidR="00B06509" w:rsidRPr="008463A1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Akacjowa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35</w:t>
            </w:r>
          </w:p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81-520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Gdynia</w:t>
            </w:r>
          </w:p>
        </w:tc>
        <w:tc>
          <w:tcPr>
            <w:tcW w:w="2848" w:type="dxa"/>
            <w:shd w:val="clear" w:color="auto" w:fill="auto"/>
          </w:tcPr>
          <w:p w:rsidR="00B06509" w:rsidRPr="00B06509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1 - Cena (koszt) - 59.59</w:t>
            </w:r>
          </w:p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2 - Okres gwarancji - 0.00</w:t>
            </w:r>
          </w:p>
        </w:tc>
        <w:tc>
          <w:tcPr>
            <w:tcW w:w="1748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 xml:space="preserve">  59,59</w:t>
            </w:r>
          </w:p>
        </w:tc>
      </w:tr>
      <w:tr w:rsidR="00B06509" w:rsidRPr="008463A1" w:rsidTr="00FC6391">
        <w:tc>
          <w:tcPr>
            <w:tcW w:w="2277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06509">
              <w:rPr>
                <w:sz w:val="18"/>
                <w:szCs w:val="18"/>
              </w:rPr>
              <w:t>Dostawa stolików i krzeseł dla Wydziału Inżynierii Produkcji i Technologii Materiałów Politechniki Częstochowskiej</w:t>
            </w:r>
          </w:p>
        </w:tc>
        <w:tc>
          <w:tcPr>
            <w:tcW w:w="2651" w:type="dxa"/>
            <w:shd w:val="clear" w:color="auto" w:fill="auto"/>
          </w:tcPr>
          <w:p w:rsidR="006405DF" w:rsidRPr="008463A1" w:rsidRDefault="006405DF" w:rsidP="006405DF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 xml:space="preserve">Tronus Polska </w:t>
            </w:r>
            <w:r>
              <w:rPr>
                <w:sz w:val="18"/>
                <w:szCs w:val="18"/>
              </w:rPr>
              <w:t>Sp. z o.o.</w:t>
            </w:r>
          </w:p>
          <w:p w:rsidR="006405DF" w:rsidRPr="008463A1" w:rsidRDefault="006405DF" w:rsidP="006405DF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Ordona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2A</w:t>
            </w:r>
          </w:p>
          <w:p w:rsidR="00B06509" w:rsidRPr="008463A1" w:rsidRDefault="006405DF" w:rsidP="006405DF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01-237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B06509" w:rsidRPr="00B06509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1 - Cena (koszt) - 27.82</w:t>
            </w:r>
          </w:p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2 - Okres gwarancji - 2.00</w:t>
            </w:r>
          </w:p>
        </w:tc>
        <w:tc>
          <w:tcPr>
            <w:tcW w:w="1748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 xml:space="preserve">  29,82</w:t>
            </w:r>
          </w:p>
        </w:tc>
      </w:tr>
      <w:tr w:rsidR="00B06509" w:rsidRPr="008463A1" w:rsidTr="00FC6391">
        <w:tc>
          <w:tcPr>
            <w:tcW w:w="2277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06509">
              <w:rPr>
                <w:sz w:val="18"/>
                <w:szCs w:val="18"/>
              </w:rPr>
              <w:t>Dostawa krzeseł obrotowych dla Wydziału Inżynierii Produkcji i Technologii Materiałów Politechniki Częstochowskiej</w:t>
            </w:r>
          </w:p>
        </w:tc>
        <w:tc>
          <w:tcPr>
            <w:tcW w:w="2651" w:type="dxa"/>
            <w:shd w:val="clear" w:color="auto" w:fill="auto"/>
          </w:tcPr>
          <w:p w:rsidR="00B06509" w:rsidRPr="008463A1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P.H.P.U. "A.S" Anna Grzybowska</w:t>
            </w:r>
          </w:p>
          <w:p w:rsidR="00B06509" w:rsidRPr="008463A1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Ogrodowa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21</w:t>
            </w:r>
          </w:p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B06509" w:rsidRPr="00B06509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1 - Cena (koszt) - 90.00</w:t>
            </w:r>
          </w:p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2 - Okres gwarancji - 0.00</w:t>
            </w:r>
          </w:p>
        </w:tc>
        <w:tc>
          <w:tcPr>
            <w:tcW w:w="1748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 xml:space="preserve">  90,00</w:t>
            </w:r>
          </w:p>
        </w:tc>
      </w:tr>
      <w:tr w:rsidR="00B06509" w:rsidRPr="008463A1" w:rsidTr="00FC6391">
        <w:tc>
          <w:tcPr>
            <w:tcW w:w="2277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06509">
              <w:rPr>
                <w:sz w:val="18"/>
                <w:szCs w:val="18"/>
              </w:rPr>
              <w:t>Dostawa krzeseł obrotowych dla Wydziału Inżynierii Produkcji i Technologii Materiałów Politechniki Częstochowskiej</w:t>
            </w:r>
          </w:p>
        </w:tc>
        <w:tc>
          <w:tcPr>
            <w:tcW w:w="2651" w:type="dxa"/>
            <w:shd w:val="clear" w:color="auto" w:fill="auto"/>
          </w:tcPr>
          <w:p w:rsidR="006405DF" w:rsidRPr="008463A1" w:rsidRDefault="006405DF" w:rsidP="006405DF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 xml:space="preserve">Tronus Polska </w:t>
            </w:r>
            <w:r>
              <w:rPr>
                <w:sz w:val="18"/>
                <w:szCs w:val="18"/>
              </w:rPr>
              <w:t>Sp. z o.o.</w:t>
            </w:r>
          </w:p>
          <w:p w:rsidR="006405DF" w:rsidRPr="008463A1" w:rsidRDefault="006405DF" w:rsidP="006405DF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Ordona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2A</w:t>
            </w:r>
          </w:p>
          <w:p w:rsidR="00B06509" w:rsidRPr="008463A1" w:rsidRDefault="006405DF" w:rsidP="006405DF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01-237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B06509" w:rsidRPr="00B06509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1 - Cena (koszt) - 78.52</w:t>
            </w:r>
          </w:p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2 - Okres gwarancji - 4.00</w:t>
            </w:r>
          </w:p>
        </w:tc>
        <w:tc>
          <w:tcPr>
            <w:tcW w:w="1748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 xml:space="preserve">  82,52</w:t>
            </w:r>
          </w:p>
        </w:tc>
      </w:tr>
      <w:tr w:rsidR="00B06509" w:rsidRPr="008463A1" w:rsidTr="00FC6391">
        <w:tc>
          <w:tcPr>
            <w:tcW w:w="2277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06509">
              <w:rPr>
                <w:sz w:val="18"/>
                <w:szCs w:val="18"/>
              </w:rPr>
              <w:t>Dostawa krzeseł obrotowych dla Wydziału Inżynierii Produkcji i Technologii Materiałów Politechniki Częstochowskiej</w:t>
            </w:r>
          </w:p>
        </w:tc>
        <w:tc>
          <w:tcPr>
            <w:tcW w:w="2651" w:type="dxa"/>
            <w:shd w:val="clear" w:color="auto" w:fill="auto"/>
          </w:tcPr>
          <w:p w:rsidR="00B06509" w:rsidRPr="008463A1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 xml:space="preserve">In Time Wiesław </w:t>
            </w:r>
            <w:proofErr w:type="spellStart"/>
            <w:r w:rsidRPr="00B06509">
              <w:rPr>
                <w:sz w:val="18"/>
                <w:szCs w:val="18"/>
              </w:rPr>
              <w:t>Frąszczak</w:t>
            </w:r>
            <w:proofErr w:type="spellEnd"/>
          </w:p>
          <w:p w:rsidR="00B06509" w:rsidRPr="008463A1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Ramiszów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30</w:t>
            </w:r>
          </w:p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51-217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Wrocław</w:t>
            </w:r>
          </w:p>
        </w:tc>
        <w:tc>
          <w:tcPr>
            <w:tcW w:w="2848" w:type="dxa"/>
            <w:shd w:val="clear" w:color="auto" w:fill="auto"/>
          </w:tcPr>
          <w:p w:rsidR="00B06509" w:rsidRPr="00B06509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1 - Cena (koszt) - 73.70</w:t>
            </w:r>
          </w:p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2 - Okres gwarancji - 8.00</w:t>
            </w:r>
          </w:p>
        </w:tc>
        <w:tc>
          <w:tcPr>
            <w:tcW w:w="1748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 xml:space="preserve">  81,70</w:t>
            </w:r>
          </w:p>
        </w:tc>
      </w:tr>
      <w:tr w:rsidR="00B06509" w:rsidRPr="008463A1" w:rsidTr="00FC6391">
        <w:tc>
          <w:tcPr>
            <w:tcW w:w="2277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06509">
              <w:rPr>
                <w:sz w:val="18"/>
                <w:szCs w:val="18"/>
              </w:rPr>
              <w:t>Dostawa krzeseł obrotowych dla Wydziału Inżynierii Produkcji i Technologii Materiałów Politechniki Częstochowskiej</w:t>
            </w:r>
          </w:p>
        </w:tc>
        <w:tc>
          <w:tcPr>
            <w:tcW w:w="2651" w:type="dxa"/>
            <w:shd w:val="clear" w:color="auto" w:fill="auto"/>
          </w:tcPr>
          <w:p w:rsidR="00B06509" w:rsidRPr="008463A1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 xml:space="preserve">Przedsiębiorstwo Handlowo- Usługowe ATUS Jan </w:t>
            </w:r>
            <w:proofErr w:type="spellStart"/>
            <w:r w:rsidRPr="00B06509">
              <w:rPr>
                <w:sz w:val="18"/>
                <w:szCs w:val="18"/>
              </w:rPr>
              <w:t>Gontkowski</w:t>
            </w:r>
            <w:proofErr w:type="spellEnd"/>
          </w:p>
          <w:p w:rsidR="00B06509" w:rsidRPr="008463A1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Piotrkowska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31</w:t>
            </w:r>
          </w:p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42-202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B06509" w:rsidRPr="00B06509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1 - Cena (koszt) - 81.32</w:t>
            </w:r>
          </w:p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2 - Okres gwarancji - 0.00</w:t>
            </w:r>
          </w:p>
        </w:tc>
        <w:tc>
          <w:tcPr>
            <w:tcW w:w="1748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 xml:space="preserve">  81,32</w:t>
            </w:r>
          </w:p>
        </w:tc>
      </w:tr>
      <w:tr w:rsidR="00B06509" w:rsidRPr="008463A1" w:rsidTr="00FC6391">
        <w:tc>
          <w:tcPr>
            <w:tcW w:w="2277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06509">
              <w:rPr>
                <w:sz w:val="18"/>
                <w:szCs w:val="18"/>
              </w:rPr>
              <w:t xml:space="preserve">Dostawa krzeseł obrotowych dla Wydziału Inżynierii Produkcji i Technologii Materiałów Politechniki </w:t>
            </w:r>
            <w:r w:rsidRPr="00B06509">
              <w:rPr>
                <w:sz w:val="18"/>
                <w:szCs w:val="18"/>
              </w:rPr>
              <w:lastRenderedPageBreak/>
              <w:t>Częstochowskiej</w:t>
            </w:r>
          </w:p>
        </w:tc>
        <w:tc>
          <w:tcPr>
            <w:tcW w:w="2651" w:type="dxa"/>
            <w:shd w:val="clear" w:color="auto" w:fill="auto"/>
          </w:tcPr>
          <w:p w:rsidR="00B06509" w:rsidRPr="008463A1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lastRenderedPageBreak/>
              <w:t>Firma Handlowo Usługowa Żaneta Sitkiewicz</w:t>
            </w:r>
          </w:p>
          <w:p w:rsidR="00B06509" w:rsidRPr="008463A1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Einsteina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23</w:t>
            </w:r>
          </w:p>
          <w:p w:rsidR="00B06509" w:rsidRPr="008463A1" w:rsidRDefault="00242CCA" w:rsidP="00FC6391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42-202</w:t>
            </w:r>
            <w:r w:rsidR="00B06509" w:rsidRPr="008463A1">
              <w:rPr>
                <w:sz w:val="18"/>
                <w:szCs w:val="18"/>
              </w:rPr>
              <w:t xml:space="preserve"> </w:t>
            </w:r>
            <w:r w:rsidR="00B06509" w:rsidRPr="00B06509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B06509" w:rsidRPr="00B06509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1 - Cena (koszt) - 70.57</w:t>
            </w:r>
          </w:p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2 - Okres gwarancji - 0.00</w:t>
            </w:r>
          </w:p>
        </w:tc>
        <w:tc>
          <w:tcPr>
            <w:tcW w:w="1748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 xml:space="preserve">  70,57</w:t>
            </w:r>
          </w:p>
        </w:tc>
      </w:tr>
      <w:tr w:rsidR="00B06509" w:rsidRPr="008463A1" w:rsidTr="00FC6391">
        <w:tc>
          <w:tcPr>
            <w:tcW w:w="2277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lastRenderedPageBreak/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06509">
              <w:rPr>
                <w:sz w:val="18"/>
                <w:szCs w:val="18"/>
              </w:rPr>
              <w:t>Dostawa krzeseł obrotowych dla Wydziału Inżynierii Produkcji i Technologii Materiałów Politechniki Częstochowskiej</w:t>
            </w:r>
          </w:p>
        </w:tc>
        <w:tc>
          <w:tcPr>
            <w:tcW w:w="2651" w:type="dxa"/>
            <w:shd w:val="clear" w:color="auto" w:fill="auto"/>
          </w:tcPr>
          <w:p w:rsidR="00B06509" w:rsidRPr="008463A1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Duokomfort.pl Sp. z o.o.</w:t>
            </w:r>
          </w:p>
          <w:p w:rsidR="00B06509" w:rsidRPr="008463A1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Akacjowa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35</w:t>
            </w:r>
          </w:p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81-520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Gdynia</w:t>
            </w:r>
          </w:p>
        </w:tc>
        <w:tc>
          <w:tcPr>
            <w:tcW w:w="2848" w:type="dxa"/>
            <w:shd w:val="clear" w:color="auto" w:fill="auto"/>
          </w:tcPr>
          <w:p w:rsidR="00B06509" w:rsidRPr="00B06509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1 - Cena (koszt) - 70.06</w:t>
            </w:r>
          </w:p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2 - Okres gwarancji - 0.00</w:t>
            </w:r>
          </w:p>
        </w:tc>
        <w:tc>
          <w:tcPr>
            <w:tcW w:w="1748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 xml:space="preserve">  70,06</w:t>
            </w:r>
          </w:p>
        </w:tc>
      </w:tr>
      <w:tr w:rsidR="00B06509" w:rsidRPr="008463A1" w:rsidTr="00FC6391">
        <w:tc>
          <w:tcPr>
            <w:tcW w:w="2277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06509">
              <w:rPr>
                <w:sz w:val="18"/>
                <w:szCs w:val="18"/>
              </w:rPr>
              <w:t>Dostawa krzeseł obrotowych dla Wydziału Inżynierii Produkcji i Technologii Materiałów Politechniki Częstochowskiej</w:t>
            </w:r>
          </w:p>
        </w:tc>
        <w:tc>
          <w:tcPr>
            <w:tcW w:w="2651" w:type="dxa"/>
            <w:shd w:val="clear" w:color="auto" w:fill="auto"/>
          </w:tcPr>
          <w:p w:rsidR="00B06509" w:rsidRPr="008463A1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Przedsiębiorstwo Produkcyjno Handlowo Usługowe "DOM" Jolanta Domańska</w:t>
            </w:r>
            <w:r w:rsidR="00242CCA">
              <w:rPr>
                <w:sz w:val="18"/>
                <w:szCs w:val="18"/>
              </w:rPr>
              <w:t xml:space="preserve">, Tadeusz Domański </w:t>
            </w:r>
            <w:proofErr w:type="spellStart"/>
            <w:r w:rsidR="00242CCA">
              <w:rPr>
                <w:sz w:val="18"/>
                <w:szCs w:val="18"/>
              </w:rPr>
              <w:t>s.j</w:t>
            </w:r>
            <w:proofErr w:type="spellEnd"/>
            <w:r w:rsidR="00242CCA">
              <w:rPr>
                <w:sz w:val="18"/>
                <w:szCs w:val="18"/>
              </w:rPr>
              <w:t>.</w:t>
            </w:r>
          </w:p>
          <w:p w:rsidR="00B06509" w:rsidRPr="008463A1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Kośnego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64/2</w:t>
            </w:r>
          </w:p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45-372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Opole</w:t>
            </w:r>
          </w:p>
        </w:tc>
        <w:tc>
          <w:tcPr>
            <w:tcW w:w="2848" w:type="dxa"/>
            <w:shd w:val="clear" w:color="auto" w:fill="auto"/>
          </w:tcPr>
          <w:p w:rsidR="00B06509" w:rsidRPr="00B06509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1 - Cena (koszt) - 66.19</w:t>
            </w:r>
          </w:p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2 - Okres gwarancji - 0.00</w:t>
            </w:r>
          </w:p>
        </w:tc>
        <w:tc>
          <w:tcPr>
            <w:tcW w:w="1748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 xml:space="preserve">  66,19</w:t>
            </w:r>
          </w:p>
        </w:tc>
      </w:tr>
      <w:tr w:rsidR="00B06509" w:rsidRPr="008463A1" w:rsidTr="00FC6391">
        <w:tc>
          <w:tcPr>
            <w:tcW w:w="2277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06509">
              <w:rPr>
                <w:sz w:val="18"/>
                <w:szCs w:val="18"/>
              </w:rPr>
              <w:t>Dostawa mebli dla Wydziału Inżynierii Mechanicznej i Informatyki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B06509" w:rsidRPr="008463A1" w:rsidRDefault="00B06509" w:rsidP="00FC6391">
            <w:pPr>
              <w:rPr>
                <w:sz w:val="18"/>
                <w:szCs w:val="18"/>
              </w:rPr>
            </w:pPr>
            <w:proofErr w:type="spellStart"/>
            <w:r w:rsidRPr="00B06509">
              <w:rPr>
                <w:sz w:val="18"/>
                <w:szCs w:val="18"/>
              </w:rPr>
              <w:t>KALL-CARRION</w:t>
            </w:r>
            <w:proofErr w:type="spellEnd"/>
            <w:r w:rsidRPr="00B06509">
              <w:rPr>
                <w:sz w:val="18"/>
                <w:szCs w:val="18"/>
              </w:rPr>
              <w:t xml:space="preserve"> TRADING Sp. z o.o. S. k.</w:t>
            </w:r>
          </w:p>
          <w:p w:rsidR="00B06509" w:rsidRPr="008463A1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Aleja Solidarności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75/26</w:t>
            </w:r>
          </w:p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00-090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B06509" w:rsidRPr="00B06509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1 - Cena (koszt) - 0.00</w:t>
            </w:r>
          </w:p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2 - Okres gwarancji - 0.00</w:t>
            </w:r>
          </w:p>
        </w:tc>
        <w:tc>
          <w:tcPr>
            <w:tcW w:w="1748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 xml:space="preserve">  0,00</w:t>
            </w:r>
          </w:p>
        </w:tc>
      </w:tr>
      <w:tr w:rsidR="00B06509" w:rsidRPr="008463A1" w:rsidTr="00FC6391">
        <w:tc>
          <w:tcPr>
            <w:tcW w:w="2277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06509">
              <w:rPr>
                <w:sz w:val="18"/>
                <w:szCs w:val="18"/>
              </w:rPr>
              <w:t>Dostawa mebli dla Wydziału Inżynierii Mechanicznej i Informatyki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B06509" w:rsidRPr="008463A1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P.H.P.U. "A.S" Anna Grzybowska</w:t>
            </w:r>
          </w:p>
          <w:p w:rsidR="00B06509" w:rsidRPr="008463A1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Ogrodowa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21</w:t>
            </w:r>
          </w:p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B06509" w:rsidRPr="00B06509" w:rsidRDefault="00B06509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1 - Cena (koszt) - 90.00</w:t>
            </w:r>
          </w:p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2 - Okres gwarancji - 10.00</w:t>
            </w:r>
          </w:p>
        </w:tc>
        <w:tc>
          <w:tcPr>
            <w:tcW w:w="1748" w:type="dxa"/>
            <w:shd w:val="clear" w:color="auto" w:fill="auto"/>
          </w:tcPr>
          <w:p w:rsidR="00B06509" w:rsidRPr="008463A1" w:rsidRDefault="00B06509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 xml:space="preserve">  100,00</w:t>
            </w:r>
          </w:p>
        </w:tc>
      </w:tr>
      <w:tr w:rsidR="00242CCA" w:rsidRPr="008463A1" w:rsidTr="00FC6391">
        <w:tc>
          <w:tcPr>
            <w:tcW w:w="2277" w:type="dxa"/>
            <w:shd w:val="clear" w:color="auto" w:fill="auto"/>
          </w:tcPr>
          <w:p w:rsidR="00242CCA" w:rsidRPr="008463A1" w:rsidRDefault="00242CCA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06509">
              <w:rPr>
                <w:sz w:val="18"/>
                <w:szCs w:val="18"/>
              </w:rPr>
              <w:t>Dostawa mebli dla Wydziału Inżynierii Mechanicznej i Informatyki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242CCA" w:rsidRPr="008463A1" w:rsidRDefault="00242CCA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Przedsiębiorstwo Produkcyjno Handlowo Usługowe "DOM" Jolanta Domańska</w:t>
            </w:r>
            <w:r>
              <w:rPr>
                <w:sz w:val="18"/>
                <w:szCs w:val="18"/>
              </w:rPr>
              <w:t xml:space="preserve">, Tadeusz Domański </w:t>
            </w:r>
            <w:proofErr w:type="spellStart"/>
            <w:r>
              <w:rPr>
                <w:sz w:val="18"/>
                <w:szCs w:val="18"/>
              </w:rPr>
              <w:t>s.j</w:t>
            </w:r>
            <w:proofErr w:type="spellEnd"/>
            <w:r>
              <w:rPr>
                <w:sz w:val="18"/>
                <w:szCs w:val="18"/>
              </w:rPr>
              <w:t>.</w:t>
            </w:r>
          </w:p>
          <w:p w:rsidR="00242CCA" w:rsidRPr="008463A1" w:rsidRDefault="00242CCA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Kośnego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64/2</w:t>
            </w:r>
          </w:p>
          <w:p w:rsidR="00242CCA" w:rsidRPr="008463A1" w:rsidRDefault="00242CCA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45-372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Opole</w:t>
            </w:r>
          </w:p>
        </w:tc>
        <w:tc>
          <w:tcPr>
            <w:tcW w:w="2848" w:type="dxa"/>
            <w:shd w:val="clear" w:color="auto" w:fill="auto"/>
          </w:tcPr>
          <w:p w:rsidR="00242CCA" w:rsidRPr="00B06509" w:rsidRDefault="00242CCA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1 - Cena (koszt) - 87.40</w:t>
            </w:r>
          </w:p>
          <w:p w:rsidR="00242CCA" w:rsidRPr="008463A1" w:rsidRDefault="00242CCA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2 - Okres gwarancji - 0.00</w:t>
            </w:r>
          </w:p>
        </w:tc>
        <w:tc>
          <w:tcPr>
            <w:tcW w:w="1748" w:type="dxa"/>
            <w:shd w:val="clear" w:color="auto" w:fill="auto"/>
          </w:tcPr>
          <w:p w:rsidR="00242CCA" w:rsidRPr="008463A1" w:rsidRDefault="00242CCA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 xml:space="preserve">  87,40</w:t>
            </w:r>
          </w:p>
        </w:tc>
      </w:tr>
      <w:tr w:rsidR="00242CCA" w:rsidRPr="008463A1" w:rsidTr="00FC6391">
        <w:tc>
          <w:tcPr>
            <w:tcW w:w="2277" w:type="dxa"/>
            <w:shd w:val="clear" w:color="auto" w:fill="auto"/>
          </w:tcPr>
          <w:p w:rsidR="00242CCA" w:rsidRPr="008463A1" w:rsidRDefault="00242CCA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06509">
              <w:rPr>
                <w:sz w:val="18"/>
                <w:szCs w:val="18"/>
              </w:rPr>
              <w:t>Dostawa mebli dla Wydziału Inżynierii Mechanicznej i Informatyki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242CCA" w:rsidRPr="008463A1" w:rsidRDefault="00242CCA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Firma Handlowo Usługowa Żaneta Sitkiewicz</w:t>
            </w:r>
          </w:p>
          <w:p w:rsidR="00242CCA" w:rsidRPr="008463A1" w:rsidRDefault="00242CCA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Einsteina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23</w:t>
            </w:r>
          </w:p>
          <w:p w:rsidR="00242CCA" w:rsidRPr="008463A1" w:rsidRDefault="00242CCA" w:rsidP="00FC6391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42-202 </w:t>
            </w:r>
            <w:r w:rsidRPr="00B06509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242CCA" w:rsidRPr="00B06509" w:rsidRDefault="00242CCA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1 - Cena (koszt) - 54.59</w:t>
            </w:r>
          </w:p>
          <w:p w:rsidR="00242CCA" w:rsidRPr="008463A1" w:rsidRDefault="00242CCA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2 - Okres gwarancji - 10.00</w:t>
            </w:r>
          </w:p>
        </w:tc>
        <w:tc>
          <w:tcPr>
            <w:tcW w:w="1748" w:type="dxa"/>
            <w:shd w:val="clear" w:color="auto" w:fill="auto"/>
          </w:tcPr>
          <w:p w:rsidR="00242CCA" w:rsidRPr="008463A1" w:rsidRDefault="00242CCA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 xml:space="preserve">  64,59</w:t>
            </w:r>
          </w:p>
        </w:tc>
      </w:tr>
      <w:tr w:rsidR="00242CCA" w:rsidRPr="008463A1" w:rsidTr="00FC6391">
        <w:tc>
          <w:tcPr>
            <w:tcW w:w="2277" w:type="dxa"/>
            <w:shd w:val="clear" w:color="auto" w:fill="auto"/>
          </w:tcPr>
          <w:p w:rsidR="00242CCA" w:rsidRPr="008463A1" w:rsidRDefault="00242CCA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06509">
              <w:rPr>
                <w:sz w:val="18"/>
                <w:szCs w:val="18"/>
              </w:rPr>
              <w:t>Dostawa mebli dla Wydziału Inżynierii Mechanicznej i Informatyki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242CCA" w:rsidRPr="008463A1" w:rsidRDefault="00242CCA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TNT Office Sp. z o.o.</w:t>
            </w:r>
          </w:p>
          <w:p w:rsidR="00242CCA" w:rsidRPr="008463A1" w:rsidRDefault="00242CCA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Krochmalna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2/118</w:t>
            </w:r>
          </w:p>
          <w:p w:rsidR="00242CCA" w:rsidRPr="008463A1" w:rsidRDefault="00242CCA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00-864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242CCA" w:rsidRPr="00B06509" w:rsidRDefault="00242CCA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1 - Cena (koszt) - 49.66</w:t>
            </w:r>
          </w:p>
          <w:p w:rsidR="00242CCA" w:rsidRPr="008463A1" w:rsidRDefault="00242CCA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2 - Okres gwarancji - 4.00</w:t>
            </w:r>
          </w:p>
        </w:tc>
        <w:tc>
          <w:tcPr>
            <w:tcW w:w="1748" w:type="dxa"/>
            <w:shd w:val="clear" w:color="auto" w:fill="auto"/>
          </w:tcPr>
          <w:p w:rsidR="00242CCA" w:rsidRPr="008463A1" w:rsidRDefault="00242CCA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 xml:space="preserve">  53,66</w:t>
            </w:r>
          </w:p>
        </w:tc>
      </w:tr>
      <w:tr w:rsidR="00242CCA" w:rsidRPr="008463A1" w:rsidTr="00FC6391">
        <w:tc>
          <w:tcPr>
            <w:tcW w:w="2277" w:type="dxa"/>
            <w:shd w:val="clear" w:color="auto" w:fill="auto"/>
          </w:tcPr>
          <w:p w:rsidR="00242CCA" w:rsidRPr="008463A1" w:rsidRDefault="00242CCA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06509">
              <w:rPr>
                <w:sz w:val="18"/>
                <w:szCs w:val="18"/>
              </w:rPr>
              <w:t>Dostawa mebli dla Wydziału Inżynierii Mechanicznej i Informatyki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242CCA" w:rsidRPr="008463A1" w:rsidRDefault="00242CCA" w:rsidP="006405DF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 xml:space="preserve">Tronus Polska </w:t>
            </w:r>
            <w:r>
              <w:rPr>
                <w:sz w:val="18"/>
                <w:szCs w:val="18"/>
              </w:rPr>
              <w:t>Sp. z o.o.</w:t>
            </w:r>
          </w:p>
          <w:p w:rsidR="00242CCA" w:rsidRPr="008463A1" w:rsidRDefault="00242CCA" w:rsidP="006405DF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Ordona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2A</w:t>
            </w:r>
          </w:p>
          <w:p w:rsidR="00242CCA" w:rsidRPr="008463A1" w:rsidRDefault="00242CCA" w:rsidP="006405DF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01-237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242CCA" w:rsidRPr="00B06509" w:rsidRDefault="00242CCA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1 - Cena (koszt) - 47.54</w:t>
            </w:r>
          </w:p>
          <w:p w:rsidR="00242CCA" w:rsidRPr="008463A1" w:rsidRDefault="00242CCA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2 - Okres gwarancji - 4.00</w:t>
            </w:r>
          </w:p>
        </w:tc>
        <w:tc>
          <w:tcPr>
            <w:tcW w:w="1748" w:type="dxa"/>
            <w:shd w:val="clear" w:color="auto" w:fill="auto"/>
          </w:tcPr>
          <w:p w:rsidR="00242CCA" w:rsidRPr="008463A1" w:rsidRDefault="00242CCA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 xml:space="preserve">  51,54</w:t>
            </w:r>
          </w:p>
        </w:tc>
      </w:tr>
      <w:tr w:rsidR="00242CCA" w:rsidRPr="008463A1" w:rsidTr="00FC6391">
        <w:tc>
          <w:tcPr>
            <w:tcW w:w="2277" w:type="dxa"/>
            <w:shd w:val="clear" w:color="auto" w:fill="auto"/>
          </w:tcPr>
          <w:p w:rsidR="00242CCA" w:rsidRPr="008463A1" w:rsidRDefault="00242CCA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06509">
              <w:rPr>
                <w:sz w:val="18"/>
                <w:szCs w:val="18"/>
              </w:rPr>
              <w:t>Dostawa mebli dla Wydziału Inżynierii Mechanicznej i Informatyki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242CCA" w:rsidRPr="008463A1" w:rsidRDefault="00242CCA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Biuro Inżynieryjne "DOT" Tomasz Dubiecki</w:t>
            </w:r>
          </w:p>
          <w:p w:rsidR="00242CCA" w:rsidRPr="008463A1" w:rsidRDefault="00242CCA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Lubomira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29A</w:t>
            </w:r>
          </w:p>
          <w:p w:rsidR="00242CCA" w:rsidRPr="008463A1" w:rsidRDefault="00242CCA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62-090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Mrowino</w:t>
            </w:r>
          </w:p>
        </w:tc>
        <w:tc>
          <w:tcPr>
            <w:tcW w:w="2848" w:type="dxa"/>
            <w:shd w:val="clear" w:color="auto" w:fill="auto"/>
          </w:tcPr>
          <w:p w:rsidR="00242CCA" w:rsidRPr="00B06509" w:rsidRDefault="00242CCA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1 - Cena (koszt) - 28.93</w:t>
            </w:r>
          </w:p>
          <w:p w:rsidR="00242CCA" w:rsidRPr="008463A1" w:rsidRDefault="00242CCA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2 - Okres gwarancji - 4.00</w:t>
            </w:r>
          </w:p>
        </w:tc>
        <w:tc>
          <w:tcPr>
            <w:tcW w:w="1748" w:type="dxa"/>
            <w:shd w:val="clear" w:color="auto" w:fill="auto"/>
          </w:tcPr>
          <w:p w:rsidR="00242CCA" w:rsidRPr="008463A1" w:rsidRDefault="00242CCA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 xml:space="preserve">  32,93</w:t>
            </w:r>
          </w:p>
        </w:tc>
      </w:tr>
      <w:tr w:rsidR="00242CCA" w:rsidRPr="008463A1" w:rsidTr="00FC6391">
        <w:tc>
          <w:tcPr>
            <w:tcW w:w="2277" w:type="dxa"/>
            <w:shd w:val="clear" w:color="auto" w:fill="auto"/>
          </w:tcPr>
          <w:p w:rsidR="00242CCA" w:rsidRPr="008463A1" w:rsidRDefault="00242CCA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06509">
              <w:rPr>
                <w:sz w:val="18"/>
                <w:szCs w:val="18"/>
              </w:rPr>
              <w:t>Dostawa mebli dla Wydziału Inżynierii Mechanicznej i Informatyki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242CCA" w:rsidRPr="008463A1" w:rsidRDefault="00242CCA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Duokomfort.pl Sp. z o.o.</w:t>
            </w:r>
          </w:p>
          <w:p w:rsidR="00242CCA" w:rsidRPr="008463A1" w:rsidRDefault="00242CCA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Akacjowa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35</w:t>
            </w:r>
          </w:p>
          <w:p w:rsidR="00242CCA" w:rsidRPr="008463A1" w:rsidRDefault="00242CCA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81-520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Gdynia</w:t>
            </w:r>
          </w:p>
        </w:tc>
        <w:tc>
          <w:tcPr>
            <w:tcW w:w="2848" w:type="dxa"/>
            <w:shd w:val="clear" w:color="auto" w:fill="auto"/>
          </w:tcPr>
          <w:p w:rsidR="00242CCA" w:rsidRPr="00B06509" w:rsidRDefault="00242CCA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1 - Cena (koszt) - 31.97</w:t>
            </w:r>
          </w:p>
          <w:p w:rsidR="00242CCA" w:rsidRPr="008463A1" w:rsidRDefault="00242CCA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2 - Okres gwarancji - 0.00</w:t>
            </w:r>
          </w:p>
        </w:tc>
        <w:tc>
          <w:tcPr>
            <w:tcW w:w="1748" w:type="dxa"/>
            <w:shd w:val="clear" w:color="auto" w:fill="auto"/>
          </w:tcPr>
          <w:p w:rsidR="00242CCA" w:rsidRPr="008463A1" w:rsidRDefault="00242CCA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 xml:space="preserve">  31,97</w:t>
            </w:r>
          </w:p>
        </w:tc>
      </w:tr>
      <w:tr w:rsidR="00242CCA" w:rsidRPr="008463A1" w:rsidTr="00FC6391">
        <w:tc>
          <w:tcPr>
            <w:tcW w:w="2277" w:type="dxa"/>
            <w:shd w:val="clear" w:color="auto" w:fill="auto"/>
          </w:tcPr>
          <w:p w:rsidR="00242CCA" w:rsidRPr="008463A1" w:rsidRDefault="00242CCA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06509">
              <w:rPr>
                <w:sz w:val="18"/>
                <w:szCs w:val="18"/>
              </w:rPr>
              <w:t>Dostawa mebli dla Wydziału Inżynierii Mechanicznej i Informatyki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242CCA" w:rsidRPr="008463A1" w:rsidRDefault="00242CCA" w:rsidP="006405DF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Grafit Meble Sp. z o.o.</w:t>
            </w:r>
          </w:p>
          <w:p w:rsidR="00242CCA" w:rsidRPr="008463A1" w:rsidRDefault="00242CCA" w:rsidP="006405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Zamkowa 23/4</w:t>
            </w:r>
          </w:p>
          <w:p w:rsidR="00242CCA" w:rsidRPr="008463A1" w:rsidRDefault="00242CCA" w:rsidP="006405DF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95-200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Pabianice</w:t>
            </w:r>
          </w:p>
        </w:tc>
        <w:tc>
          <w:tcPr>
            <w:tcW w:w="2848" w:type="dxa"/>
            <w:shd w:val="clear" w:color="auto" w:fill="auto"/>
          </w:tcPr>
          <w:p w:rsidR="00242CCA" w:rsidRPr="00B06509" w:rsidRDefault="00242CCA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1 - Cena (koszt) - 0.00</w:t>
            </w:r>
          </w:p>
          <w:p w:rsidR="00242CCA" w:rsidRPr="008463A1" w:rsidRDefault="00242CCA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2 - Okres gwarancji - 0.00</w:t>
            </w:r>
          </w:p>
        </w:tc>
        <w:tc>
          <w:tcPr>
            <w:tcW w:w="1748" w:type="dxa"/>
            <w:shd w:val="clear" w:color="auto" w:fill="auto"/>
          </w:tcPr>
          <w:p w:rsidR="00242CCA" w:rsidRPr="008463A1" w:rsidRDefault="00242CCA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 xml:space="preserve">  0,00</w:t>
            </w:r>
          </w:p>
        </w:tc>
      </w:tr>
      <w:tr w:rsidR="00242CCA" w:rsidRPr="008463A1" w:rsidTr="00FC6391">
        <w:tc>
          <w:tcPr>
            <w:tcW w:w="2277" w:type="dxa"/>
            <w:shd w:val="clear" w:color="auto" w:fill="auto"/>
          </w:tcPr>
          <w:p w:rsidR="00242CCA" w:rsidRPr="008463A1" w:rsidRDefault="00242CCA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06509">
              <w:rPr>
                <w:sz w:val="18"/>
                <w:szCs w:val="18"/>
              </w:rPr>
              <w:t>Dostawa mebli dla Wydziału Inżynierii Mechanicznej i Informatyki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242CCA" w:rsidRPr="008463A1" w:rsidRDefault="00242CCA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Przedsiębiorstwo Handlowo - Usługowo - Produkcyjne Wiesław Zajączek</w:t>
            </w:r>
          </w:p>
          <w:p w:rsidR="00242CCA" w:rsidRPr="008463A1" w:rsidRDefault="00242CCA" w:rsidP="00FC6391">
            <w:pPr>
              <w:rPr>
                <w:sz w:val="18"/>
                <w:szCs w:val="18"/>
              </w:rPr>
            </w:pPr>
            <w:proofErr w:type="spellStart"/>
            <w:r w:rsidRPr="00B06509">
              <w:rPr>
                <w:sz w:val="18"/>
                <w:szCs w:val="18"/>
              </w:rPr>
              <w:t>Zdunowska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201</w:t>
            </w:r>
          </w:p>
          <w:p w:rsidR="00242CCA" w:rsidRPr="008463A1" w:rsidRDefault="00242CCA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63-700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6509">
              <w:rPr>
                <w:sz w:val="18"/>
                <w:szCs w:val="18"/>
              </w:rPr>
              <w:t>Krotoszyn</w:t>
            </w:r>
          </w:p>
        </w:tc>
        <w:tc>
          <w:tcPr>
            <w:tcW w:w="2848" w:type="dxa"/>
            <w:shd w:val="clear" w:color="auto" w:fill="auto"/>
          </w:tcPr>
          <w:p w:rsidR="00242CCA" w:rsidRPr="00B06509" w:rsidRDefault="00242CCA" w:rsidP="00FC6391">
            <w:pPr>
              <w:rPr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1 - Cena (koszt) - 0.00</w:t>
            </w:r>
          </w:p>
          <w:p w:rsidR="00242CCA" w:rsidRPr="008463A1" w:rsidRDefault="00242CCA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>2 - Okres gwarancji - 0.00</w:t>
            </w:r>
          </w:p>
        </w:tc>
        <w:tc>
          <w:tcPr>
            <w:tcW w:w="1748" w:type="dxa"/>
            <w:shd w:val="clear" w:color="auto" w:fill="auto"/>
          </w:tcPr>
          <w:p w:rsidR="00242CCA" w:rsidRPr="008463A1" w:rsidRDefault="00242CCA" w:rsidP="00FC6391">
            <w:pPr>
              <w:rPr>
                <w:color w:val="000000"/>
                <w:sz w:val="18"/>
                <w:szCs w:val="18"/>
              </w:rPr>
            </w:pPr>
            <w:r w:rsidRPr="00B06509">
              <w:rPr>
                <w:sz w:val="18"/>
                <w:szCs w:val="18"/>
              </w:rPr>
              <w:t xml:space="preserve">  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B06509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B06509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B06509">
        <w:rPr>
          <w:sz w:val="24"/>
          <w:szCs w:val="24"/>
        </w:rPr>
        <w:t>2015-05-14</w:t>
      </w:r>
    </w:p>
    <w:sectPr w:rsidR="000034E3" w:rsidSect="00AD62B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3B0C" w:rsidRDefault="004F3B0C">
      <w:r>
        <w:separator/>
      </w:r>
    </w:p>
  </w:endnote>
  <w:endnote w:type="continuationSeparator" w:id="0">
    <w:p w:rsidR="004F3B0C" w:rsidRDefault="004F3B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509" w:rsidRDefault="00B0650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Default="00AD62B0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AD62B0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AD62B0">
      <w:rPr>
        <w:rStyle w:val="Numerstrony"/>
        <w:rFonts w:ascii="Arial" w:hAnsi="Arial" w:cs="Arial"/>
        <w:sz w:val="18"/>
        <w:szCs w:val="18"/>
      </w:rPr>
      <w:fldChar w:fldCharType="separate"/>
    </w:r>
    <w:r w:rsidR="00E57890">
      <w:rPr>
        <w:rStyle w:val="Numerstrony"/>
        <w:rFonts w:ascii="Arial" w:hAnsi="Arial" w:cs="Arial"/>
        <w:noProof/>
        <w:sz w:val="18"/>
        <w:szCs w:val="18"/>
      </w:rPr>
      <w:t>5</w:t>
    </w:r>
    <w:r w:rsidR="00AD62B0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AD62B0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AD62B0">
      <w:rPr>
        <w:rStyle w:val="Numerstrony"/>
        <w:rFonts w:ascii="Arial" w:hAnsi="Arial" w:cs="Arial"/>
        <w:sz w:val="18"/>
        <w:szCs w:val="18"/>
      </w:rPr>
      <w:fldChar w:fldCharType="separate"/>
    </w:r>
    <w:r w:rsidR="00E57890">
      <w:rPr>
        <w:rStyle w:val="Numerstrony"/>
        <w:rFonts w:ascii="Arial" w:hAnsi="Arial" w:cs="Arial"/>
        <w:noProof/>
        <w:sz w:val="18"/>
        <w:szCs w:val="18"/>
      </w:rPr>
      <w:t>5</w:t>
    </w:r>
    <w:r w:rsidR="00AD62B0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509" w:rsidRDefault="00B0650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3B0C" w:rsidRDefault="004F3B0C">
      <w:r>
        <w:separator/>
      </w:r>
    </w:p>
  </w:footnote>
  <w:footnote w:type="continuationSeparator" w:id="0">
    <w:p w:rsidR="004F3B0C" w:rsidRDefault="004F3B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509" w:rsidRDefault="00B0650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509" w:rsidRDefault="00B0650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509" w:rsidRDefault="00B0650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6509"/>
    <w:rsid w:val="000034E3"/>
    <w:rsid w:val="00242CCA"/>
    <w:rsid w:val="0029663E"/>
    <w:rsid w:val="00440209"/>
    <w:rsid w:val="004E4C84"/>
    <w:rsid w:val="004F3B0C"/>
    <w:rsid w:val="00564B92"/>
    <w:rsid w:val="006405DF"/>
    <w:rsid w:val="00667F91"/>
    <w:rsid w:val="006D0934"/>
    <w:rsid w:val="008463A1"/>
    <w:rsid w:val="008B2DA8"/>
    <w:rsid w:val="008B74C9"/>
    <w:rsid w:val="009406E9"/>
    <w:rsid w:val="00AD62B0"/>
    <w:rsid w:val="00AF25E0"/>
    <w:rsid w:val="00B06509"/>
    <w:rsid w:val="00BF155D"/>
    <w:rsid w:val="00C21CF7"/>
    <w:rsid w:val="00C57239"/>
    <w:rsid w:val="00D63C9E"/>
    <w:rsid w:val="00DA18CF"/>
    <w:rsid w:val="00DA69C2"/>
    <w:rsid w:val="00E57890"/>
    <w:rsid w:val="00FD5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D62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AD62B0"/>
    <w:rPr>
      <w:rFonts w:ascii="Arial" w:hAnsi="Arial"/>
    </w:rPr>
  </w:style>
  <w:style w:type="paragraph" w:styleId="Nagwek">
    <w:name w:val="header"/>
    <w:basedOn w:val="Normalny"/>
    <w:rsid w:val="00AD62B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D62B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D62B0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1494</Words>
  <Characters>8610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10084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2015-05-14T11:15:00Z</cp:lastPrinted>
  <dcterms:created xsi:type="dcterms:W3CDTF">2015-05-14T11:25:00Z</dcterms:created>
  <dcterms:modified xsi:type="dcterms:W3CDTF">2015-05-14T11:25:00Z</dcterms:modified>
</cp:coreProperties>
</file>