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88636A" w:rsidRPr="0088636A">
        <w:rPr>
          <w:rFonts w:ascii="Tahoma" w:hAnsi="Tahoma" w:cs="Tahoma"/>
          <w:bCs/>
          <w:sz w:val="18"/>
          <w:szCs w:val="18"/>
        </w:rPr>
        <w:t>Remont i modernizacja zagospodarowania i infrastruktury terenów miasteczka studenckiego Politechniki Częstochowskiej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FE0BA6">
        <w:rPr>
          <w:rFonts w:ascii="Tahoma" w:hAnsi="Tahoma" w:cs="Tahoma"/>
          <w:bCs/>
          <w:sz w:val="18"/>
          <w:szCs w:val="18"/>
        </w:rPr>
        <w:t>ZP/RB-0</w:t>
      </w:r>
      <w:r w:rsidR="0088636A">
        <w:rPr>
          <w:rFonts w:ascii="Tahoma" w:hAnsi="Tahoma" w:cs="Tahoma"/>
          <w:bCs/>
          <w:sz w:val="18"/>
          <w:szCs w:val="18"/>
        </w:rPr>
        <w:t>8</w:t>
      </w:r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</w:t>
      </w:r>
      <w:proofErr w:type="spellStart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Vat</w:t>
      </w:r>
      <w:proofErr w:type="spellEnd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…..%</w:t>
      </w:r>
    </w:p>
    <w:p w:rsidR="0088636A" w:rsidRDefault="00754046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w</w:t>
      </w:r>
      <w:r w:rsidR="0088636A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tym</w:t>
      </w:r>
    </w:p>
    <w:p w:rsidR="0088636A" w:rsidRPr="00754046" w:rsidRDefault="0088636A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</w:pPr>
      <w:r w:rsidRPr="00754046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Wartość prac określonych w pkt 1.6.1, 1.8, 1.11, 1.25, 1.26.2, 1.29, 1.30, 1.40 opisu przedmiotu zamówienia (Punkt 3</w:t>
      </w:r>
      <w:r w:rsidR="00EA475D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.1</w:t>
      </w:r>
      <w:r w:rsidRPr="00754046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 xml:space="preserve"> SIWZ) </w:t>
      </w:r>
    </w:p>
    <w:p w:rsidR="0088636A" w:rsidRPr="0088636A" w:rsidRDefault="0088636A" w:rsidP="0088636A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88636A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brutto :</w:t>
      </w:r>
      <w:r w:rsidRPr="0088636A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88636A" w:rsidRPr="0088636A" w:rsidRDefault="0088636A" w:rsidP="0088636A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88636A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8636A" w:rsidRPr="0088636A" w:rsidRDefault="0088636A" w:rsidP="0088636A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88636A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88636A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88636A" w:rsidRPr="0088636A" w:rsidRDefault="0088636A" w:rsidP="0088636A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88636A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8636A" w:rsidRDefault="0088636A" w:rsidP="0088636A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88636A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</w:t>
      </w:r>
      <w:proofErr w:type="spellStart"/>
      <w:r w:rsidRPr="0088636A">
        <w:rPr>
          <w:rFonts w:ascii="Tahoma" w:hAnsi="Tahoma" w:cs="Tahoma"/>
          <w:color w:val="000000"/>
          <w:spacing w:val="-2"/>
          <w:w w:val="101"/>
          <w:sz w:val="18"/>
          <w:szCs w:val="18"/>
        </w:rPr>
        <w:t>Vat</w:t>
      </w:r>
      <w:proofErr w:type="spellEnd"/>
      <w:r w:rsidRPr="0088636A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…..%</w:t>
      </w:r>
    </w:p>
    <w:p w:rsidR="0088636A" w:rsidRDefault="00754046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o</w:t>
      </w:r>
      <w:r w:rsidR="0088636A">
        <w:rPr>
          <w:rFonts w:ascii="Tahoma" w:hAnsi="Tahoma" w:cs="Tahoma"/>
          <w:color w:val="000000"/>
          <w:spacing w:val="-2"/>
          <w:w w:val="101"/>
          <w:sz w:val="18"/>
          <w:szCs w:val="18"/>
        </w:rPr>
        <w:t>raz</w:t>
      </w:r>
    </w:p>
    <w:p w:rsidR="0088636A" w:rsidRPr="00754046" w:rsidRDefault="0088636A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</w:pPr>
      <w:r w:rsidRPr="00754046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Wartość prac określonych w pkt 1.6.2 opisu przedmiotu zamówienia (Punkt 3</w:t>
      </w:r>
      <w:r w:rsidR="00EA475D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.1</w:t>
      </w:r>
      <w:r w:rsidRPr="00754046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 xml:space="preserve"> SIWZ)</w:t>
      </w:r>
    </w:p>
    <w:p w:rsidR="0088636A" w:rsidRPr="0088636A" w:rsidRDefault="0088636A" w:rsidP="0088636A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88636A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brutto :</w:t>
      </w:r>
      <w:r w:rsidRPr="0088636A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88636A" w:rsidRPr="0088636A" w:rsidRDefault="0088636A" w:rsidP="0088636A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88636A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8636A" w:rsidRPr="0088636A" w:rsidRDefault="0088636A" w:rsidP="0088636A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88636A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88636A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88636A" w:rsidRPr="0088636A" w:rsidRDefault="0088636A" w:rsidP="0088636A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88636A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8636A" w:rsidRDefault="0088636A" w:rsidP="0088636A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88636A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</w:t>
      </w:r>
      <w:proofErr w:type="spellStart"/>
      <w:r w:rsidRPr="0088636A">
        <w:rPr>
          <w:rFonts w:ascii="Tahoma" w:hAnsi="Tahoma" w:cs="Tahoma"/>
          <w:color w:val="000000"/>
          <w:spacing w:val="-2"/>
          <w:w w:val="101"/>
          <w:sz w:val="18"/>
          <w:szCs w:val="18"/>
        </w:rPr>
        <w:t>Vat</w:t>
      </w:r>
      <w:proofErr w:type="spellEnd"/>
      <w:r w:rsidRPr="0088636A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…..%</w:t>
      </w:r>
    </w:p>
    <w:p w:rsidR="0088636A" w:rsidRDefault="0088636A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</w:p>
    <w:p w:rsidR="00813C72" w:rsidRPr="00676526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b/>
          <w:sz w:val="18"/>
          <w:szCs w:val="18"/>
        </w:rPr>
      </w:pPr>
      <w:r w:rsidRPr="00676526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Zamówienie wykonamy w terminie</w:t>
      </w:r>
      <w:r w:rsidR="00676526" w:rsidRPr="00676526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 xml:space="preserve"> do</w:t>
      </w:r>
      <w:r w:rsidRPr="00676526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 xml:space="preserve">: </w:t>
      </w:r>
      <w:r w:rsidR="0088636A" w:rsidRPr="00676526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……………………………</w:t>
      </w:r>
      <w:r w:rsidR="00676526" w:rsidRPr="00676526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(należy wpisać dzień, miesiąc i rok</w:t>
      </w:r>
      <w:r w:rsidR="00676526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)</w:t>
      </w:r>
      <w:r w:rsidR="0088636A" w:rsidRPr="00676526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="0088636A">
        <w:rPr>
          <w:rFonts w:ascii="Tahoma" w:hAnsi="Tahoma" w:cs="Tahoma"/>
          <w:b/>
          <w:sz w:val="18"/>
          <w:szCs w:val="18"/>
        </w:rPr>
        <w:t>lat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</w:t>
      </w:r>
      <w:r w:rsidR="002139FB">
        <w:rPr>
          <w:rFonts w:ascii="Tahoma" w:hAnsi="Tahoma" w:cs="Tahoma"/>
          <w:sz w:val="18"/>
          <w:szCs w:val="18"/>
        </w:rPr>
        <w:t xml:space="preserve">re gwarancji udzielił producent, z uwzględnieniem treści w projekcie umowy. </w:t>
      </w: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</w:t>
      </w:r>
      <w:r w:rsidR="002139FB">
        <w:rPr>
          <w:rFonts w:ascii="Tahoma" w:hAnsi="Tahoma" w:cs="Tahoma"/>
          <w:sz w:val="18"/>
          <w:szCs w:val="18"/>
        </w:rPr>
        <w:t xml:space="preserve">, z uwzględnieniem treści </w:t>
      </w:r>
      <w:r w:rsidR="002139FB">
        <w:rPr>
          <w:rFonts w:ascii="Tahoma" w:hAnsi="Tahoma" w:cs="Tahoma"/>
          <w:sz w:val="18"/>
          <w:szCs w:val="18"/>
        </w:rPr>
        <w:br/>
      </w:r>
      <w:r w:rsidR="002139FB">
        <w:rPr>
          <w:rFonts w:ascii="Tahoma" w:hAnsi="Tahoma" w:cs="Tahoma"/>
          <w:sz w:val="18"/>
          <w:szCs w:val="18"/>
        </w:rPr>
        <w:t>w projekcie umowy</w:t>
      </w:r>
      <w:r w:rsidRPr="00BC673E">
        <w:rPr>
          <w:rFonts w:ascii="Tahoma" w:hAnsi="Tahoma" w:cs="Tahoma"/>
          <w:sz w:val="18"/>
          <w:szCs w:val="18"/>
        </w:rPr>
        <w:t>.</w:t>
      </w: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 xml:space="preserve">Oferta w ramach niniejszego zadania została zabezpieczona wadium w wysokości </w:t>
      </w:r>
      <w:r w:rsidR="00A13A9E" w:rsidRPr="0088636A">
        <w:rPr>
          <w:rFonts w:ascii="Tahoma" w:hAnsi="Tahoma" w:cs="Tahoma"/>
          <w:b/>
          <w:sz w:val="18"/>
          <w:szCs w:val="18"/>
        </w:rPr>
        <w:t>5</w:t>
      </w:r>
      <w:r w:rsidR="0088636A" w:rsidRPr="0088636A">
        <w:rPr>
          <w:rFonts w:ascii="Tahoma" w:hAnsi="Tahoma" w:cs="Tahoma"/>
          <w:b/>
          <w:sz w:val="18"/>
          <w:szCs w:val="18"/>
        </w:rPr>
        <w:t>0 0</w:t>
      </w:r>
      <w:r w:rsidR="00A13A9E" w:rsidRPr="0088636A">
        <w:rPr>
          <w:rFonts w:ascii="Tahoma" w:hAnsi="Tahoma" w:cs="Tahoma"/>
          <w:b/>
          <w:sz w:val="18"/>
          <w:szCs w:val="18"/>
        </w:rPr>
        <w:t>00</w:t>
      </w:r>
      <w:r w:rsidRPr="0088636A">
        <w:rPr>
          <w:rFonts w:ascii="Tahoma" w:hAnsi="Tahoma" w:cs="Tahoma"/>
          <w:b/>
          <w:sz w:val="18"/>
          <w:szCs w:val="18"/>
        </w:rPr>
        <w:t>.00 zł</w:t>
      </w:r>
      <w:r w:rsidRPr="00567913">
        <w:rPr>
          <w:rFonts w:ascii="Tahoma" w:hAnsi="Tahoma" w:cs="Tahoma"/>
          <w:sz w:val="18"/>
          <w:szCs w:val="18"/>
        </w:rPr>
        <w:t xml:space="preserve">. </w:t>
      </w:r>
      <w:r w:rsidR="002139FB">
        <w:rPr>
          <w:rFonts w:ascii="Tahoma" w:hAnsi="Tahoma" w:cs="Tahoma"/>
          <w:sz w:val="18"/>
          <w:szCs w:val="18"/>
        </w:rPr>
        <w:t>w</w:t>
      </w:r>
      <w:r w:rsidRPr="00567913">
        <w:rPr>
          <w:rFonts w:ascii="Tahoma" w:hAnsi="Tahoma" w:cs="Tahoma"/>
          <w:sz w:val="18"/>
          <w:szCs w:val="18"/>
        </w:rPr>
        <w:t xml:space="preserve">niesionym </w:t>
      </w:r>
      <w:r w:rsidR="002139FB">
        <w:rPr>
          <w:rFonts w:ascii="Tahoma" w:hAnsi="Tahoma" w:cs="Tahoma"/>
          <w:sz w:val="18"/>
          <w:szCs w:val="18"/>
        </w:rPr>
        <w:br/>
      </w:r>
      <w:r w:rsidRPr="00567913">
        <w:rPr>
          <w:rFonts w:ascii="Tahoma" w:hAnsi="Tahoma" w:cs="Tahoma"/>
          <w:sz w:val="18"/>
          <w:szCs w:val="18"/>
        </w:rPr>
        <w:t>w formie ………</w:t>
      </w:r>
      <w:r w:rsidR="0088636A">
        <w:rPr>
          <w:rFonts w:ascii="Tahoma" w:hAnsi="Tahoma" w:cs="Tahoma"/>
          <w:sz w:val="18"/>
          <w:szCs w:val="18"/>
        </w:rPr>
        <w:t>………………………………</w:t>
      </w:r>
      <w:r w:rsidRPr="00567913">
        <w:rPr>
          <w:rFonts w:ascii="Tahoma" w:hAnsi="Tahoma" w:cs="Tahoma"/>
          <w:sz w:val="18"/>
          <w:szCs w:val="18"/>
        </w:rPr>
        <w:t>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</w:t>
      </w:r>
      <w:r w:rsidR="002139FB">
        <w:rPr>
          <w:rFonts w:ascii="Tahoma" w:hAnsi="Tahoma" w:cs="Tahoma"/>
          <w:sz w:val="18"/>
          <w:szCs w:val="18"/>
        </w:rPr>
        <w:br/>
      </w:r>
      <w:r>
        <w:rPr>
          <w:rFonts w:ascii="Tahoma" w:hAnsi="Tahoma" w:cs="Tahoma"/>
          <w:sz w:val="18"/>
          <w:szCs w:val="18"/>
        </w:rPr>
        <w:t xml:space="preserve">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2139FB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1……………</w:t>
      </w:r>
      <w:r>
        <w:rPr>
          <w:rFonts w:ascii="Tahoma" w:hAnsi="Tahoma" w:cs="Tahoma"/>
          <w:sz w:val="18"/>
          <w:szCs w:val="18"/>
        </w:rPr>
        <w:t>………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</w:t>
      </w:r>
      <w:r w:rsidR="002139FB">
        <w:rPr>
          <w:rFonts w:ascii="Tahoma" w:hAnsi="Tahoma" w:cs="Tahoma"/>
          <w:sz w:val="18"/>
          <w:szCs w:val="18"/>
        </w:rPr>
        <w:t>……………………</w:t>
      </w:r>
      <w:bookmarkStart w:id="0" w:name="_GoBack"/>
      <w:bookmarkEnd w:id="0"/>
    </w:p>
    <w:p w:rsidR="002139FB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</w:t>
      </w:r>
      <w:r w:rsidR="002139FB">
        <w:rPr>
          <w:rFonts w:ascii="Tahoma" w:hAnsi="Tahoma" w:cs="Tahoma"/>
          <w:sz w:val="18"/>
          <w:szCs w:val="18"/>
        </w:rPr>
        <w:t>……………………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</w:t>
      </w:r>
      <w:r w:rsidR="002139FB">
        <w:rPr>
          <w:rFonts w:ascii="Tahoma" w:hAnsi="Tahoma" w:cs="Tahoma"/>
          <w:sz w:val="18"/>
          <w:szCs w:val="18"/>
        </w:rPr>
        <w:t>……………………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D6C" w:rsidRDefault="00871D6C">
      <w:r>
        <w:separator/>
      </w:r>
    </w:p>
  </w:endnote>
  <w:endnote w:type="continuationSeparator" w:id="0">
    <w:p w:rsidR="00871D6C" w:rsidRDefault="00871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2139F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2139FB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2139F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2139F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139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D6C" w:rsidRDefault="00871D6C">
      <w:r>
        <w:separator/>
      </w:r>
    </w:p>
  </w:footnote>
  <w:footnote w:type="continuationSeparator" w:id="0">
    <w:p w:rsidR="00871D6C" w:rsidRDefault="00871D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139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2139FB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139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2139FB"/>
    <w:rsid w:val="00265532"/>
    <w:rsid w:val="0028547A"/>
    <w:rsid w:val="002B2E5B"/>
    <w:rsid w:val="002C2327"/>
    <w:rsid w:val="003636A6"/>
    <w:rsid w:val="003800EC"/>
    <w:rsid w:val="003E78CA"/>
    <w:rsid w:val="0048272C"/>
    <w:rsid w:val="005706AB"/>
    <w:rsid w:val="00576922"/>
    <w:rsid w:val="005B4800"/>
    <w:rsid w:val="00676526"/>
    <w:rsid w:val="00754046"/>
    <w:rsid w:val="00787E6F"/>
    <w:rsid w:val="00813C72"/>
    <w:rsid w:val="0085642B"/>
    <w:rsid w:val="00871D6C"/>
    <w:rsid w:val="0088636A"/>
    <w:rsid w:val="008C1D7F"/>
    <w:rsid w:val="008E5E68"/>
    <w:rsid w:val="00A13A9E"/>
    <w:rsid w:val="00A44049"/>
    <w:rsid w:val="00BC673E"/>
    <w:rsid w:val="00E02776"/>
    <w:rsid w:val="00E5082C"/>
    <w:rsid w:val="00E91EA0"/>
    <w:rsid w:val="00EA475D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663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Agata</cp:lastModifiedBy>
  <cp:revision>3</cp:revision>
  <dcterms:created xsi:type="dcterms:W3CDTF">2015-04-27T06:43:00Z</dcterms:created>
  <dcterms:modified xsi:type="dcterms:W3CDTF">2015-05-01T20:30:00Z</dcterms:modified>
</cp:coreProperties>
</file>