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F126A4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657998" w:rsidRPr="00657998">
        <w:rPr>
          <w:b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57998" w:rsidRPr="00657998">
        <w:rPr>
          <w:rFonts w:ascii="Times New Roman" w:eastAsia="Times New Roman" w:hAnsi="Times New Roman"/>
          <w:b/>
          <w:sz w:val="24"/>
          <w:szCs w:val="20"/>
          <w:lang w:eastAsia="pl-PL"/>
        </w:rPr>
        <w:t>ZP/RB-08/15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FD0E52" w:rsidRDefault="00FD0E52" w:rsidP="00FD0E5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D0E52">
        <w:rPr>
          <w:rFonts w:ascii="Times New Roman" w:eastAsia="Times New Roman" w:hAnsi="Times New Roman"/>
          <w:b/>
          <w:sz w:val="24"/>
          <w:szCs w:val="24"/>
          <w:lang w:eastAsia="pl-PL"/>
        </w:rPr>
        <w:t>z wyjątkiem robót budowlanych lub usług wyszczególnionych w pkt 6.6 SIWZ</w:t>
      </w:r>
    </w:p>
    <w:p w:rsidR="00FD0E52" w:rsidRDefault="00FD0E52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FD0E52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657998" w:rsidRPr="0065799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5799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57998">
        <w:rPr>
          <w:rFonts w:ascii="Times New Roman" w:eastAsia="Times New Roman" w:hAnsi="Times New Roman"/>
          <w:b/>
          <w:sz w:val="24"/>
          <w:szCs w:val="24"/>
          <w:lang w:eastAsia="pl-PL"/>
        </w:rPr>
        <w:t>Remont i modernizacja zagospodarowania i infrastruktury terenów miasteczka studenckiego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5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8877"/>
      </w:tblGrid>
      <w:tr w:rsidR="008F2498" w:rsidRPr="00A56A6F" w:rsidTr="00FD0E52">
        <w:trPr>
          <w:trHeight w:val="682"/>
        </w:trPr>
        <w:tc>
          <w:tcPr>
            <w:tcW w:w="778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FD0E52">
        <w:trPr>
          <w:trHeight w:val="2929"/>
        </w:trPr>
        <w:tc>
          <w:tcPr>
            <w:tcW w:w="778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35A" w:rsidRDefault="0026135A" w:rsidP="00025386">
      <w:pPr>
        <w:spacing w:after="0" w:line="240" w:lineRule="auto"/>
      </w:pPr>
      <w:r>
        <w:separator/>
      </w:r>
    </w:p>
  </w:endnote>
  <w:endnote w:type="continuationSeparator" w:id="0">
    <w:p w:rsidR="0026135A" w:rsidRDefault="002613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998" w:rsidRDefault="006579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F126A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0E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0E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998" w:rsidRDefault="006579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35A" w:rsidRDefault="0026135A" w:rsidP="00025386">
      <w:pPr>
        <w:spacing w:after="0" w:line="240" w:lineRule="auto"/>
      </w:pPr>
      <w:r>
        <w:separator/>
      </w:r>
    </w:p>
  </w:footnote>
  <w:footnote w:type="continuationSeparator" w:id="0">
    <w:p w:rsidR="0026135A" w:rsidRDefault="002613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998" w:rsidRDefault="006579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998" w:rsidRDefault="006579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998" w:rsidRDefault="006579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3F7"/>
    <w:rsid w:val="00025386"/>
    <w:rsid w:val="000D43F7"/>
    <w:rsid w:val="001C2314"/>
    <w:rsid w:val="0026135A"/>
    <w:rsid w:val="005624D8"/>
    <w:rsid w:val="00657998"/>
    <w:rsid w:val="008F2498"/>
    <w:rsid w:val="00A56A6F"/>
    <w:rsid w:val="00D55FC4"/>
    <w:rsid w:val="00F126A4"/>
    <w:rsid w:val="00FB7BA7"/>
    <w:rsid w:val="00FD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Agata</cp:lastModifiedBy>
  <cp:revision>3</cp:revision>
  <dcterms:created xsi:type="dcterms:W3CDTF">2015-04-30T06:27:00Z</dcterms:created>
  <dcterms:modified xsi:type="dcterms:W3CDTF">2015-05-01T20:38:00Z</dcterms:modified>
</cp:coreProperties>
</file>