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5047E" w:rsidRPr="0095047E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5047E" w:rsidRPr="0095047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5047E" w:rsidP="009A21D7">
      <w:pPr>
        <w:pStyle w:val="Tekstpodstawowywcity"/>
        <w:spacing w:line="360" w:lineRule="auto"/>
        <w:ind w:firstLine="0"/>
      </w:pPr>
      <w:r w:rsidRPr="0095047E">
        <w:rPr>
          <w:b/>
        </w:rPr>
        <w:t>Remont i modernizacja zagospodarowania i infrastruktury terenów miasteczka studenckiego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5047E" w:rsidRPr="0095047E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5047E" w:rsidRPr="0095047E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5047E" w:rsidRPr="0095047E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5047E" w:rsidRPr="0095047E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148" w:rsidRDefault="00685148">
      <w:r>
        <w:separator/>
      </w:r>
    </w:p>
  </w:endnote>
  <w:endnote w:type="continuationSeparator" w:id="0">
    <w:p w:rsidR="00685148" w:rsidRDefault="00685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047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047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47E" w:rsidRDefault="009504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148" w:rsidRDefault="00685148">
      <w:r>
        <w:separator/>
      </w:r>
    </w:p>
  </w:footnote>
  <w:footnote w:type="continuationSeparator" w:id="0">
    <w:p w:rsidR="00685148" w:rsidRDefault="006851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47E" w:rsidRDefault="009504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47E" w:rsidRDefault="009504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47E" w:rsidRDefault="009504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14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85148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5047E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2015-04-27T06:39:00Z</dcterms:created>
  <dcterms:modified xsi:type="dcterms:W3CDTF">2015-04-27T06:39:00Z</dcterms:modified>
</cp:coreProperties>
</file>