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082D0D" w:rsidRPr="00082D0D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082D0D" w:rsidRPr="00082D0D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082D0D" w:rsidRPr="00082D0D">
        <w:rPr>
          <w:b/>
        </w:rPr>
        <w:t>Remont i modernizacja zagospodarowania i infrastruktury terenów miasteczka studenckiego Politechniki Częstochowskiej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198D" w:rsidRDefault="00EF198D">
      <w:r>
        <w:separator/>
      </w:r>
    </w:p>
  </w:endnote>
  <w:endnote w:type="continuationSeparator" w:id="0">
    <w:p w:rsidR="00EF198D" w:rsidRDefault="00EF19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2D0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2D0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F198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198D" w:rsidRDefault="00EF198D">
      <w:r>
        <w:separator/>
      </w:r>
    </w:p>
  </w:footnote>
  <w:footnote w:type="continuationSeparator" w:id="0">
    <w:p w:rsidR="00EF198D" w:rsidRDefault="00EF19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D0D" w:rsidRDefault="00082D0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D0D" w:rsidRDefault="00082D0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D0D" w:rsidRDefault="00082D0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198D"/>
    <w:rsid w:val="00082D0D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EF198D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2015-04-27T06:38:00Z</dcterms:created>
  <dcterms:modified xsi:type="dcterms:W3CDTF">2015-04-27T06:38:00Z</dcterms:modified>
</cp:coreProperties>
</file>