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F6EF4" w:rsidRPr="00DF6EF4">
        <w:rPr>
          <w:b/>
          <w:i w:val="0"/>
        </w:rPr>
        <w:t>1</w:t>
      </w:r>
    </w:p>
    <w:p w:rsidR="006F646A" w:rsidRDefault="00CC4FC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F6EF4" w:rsidRPr="00DF6EF4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DF6EF4" w:rsidRPr="00DF6EF4">
        <w:rPr>
          <w:b/>
        </w:rPr>
        <w:t>Dostawa materiałó</w:t>
      </w:r>
      <w:r w:rsidR="00CC4FCA">
        <w:rPr>
          <w:b/>
        </w:rPr>
        <w:t>w eksploatacyjnych do drukarek,</w:t>
      </w:r>
      <w:r w:rsidR="00DF6EF4" w:rsidRPr="00DF6EF4">
        <w:rPr>
          <w:b/>
        </w:rPr>
        <w:t xml:space="preserve"> kserokopiarek</w:t>
      </w:r>
      <w:r w:rsidR="00CC4FCA">
        <w:rPr>
          <w:b/>
        </w:rPr>
        <w:t xml:space="preserve"> i faksów</w:t>
      </w:r>
      <w:bookmarkStart w:id="0" w:name="_GoBack"/>
      <w:bookmarkEnd w:id="0"/>
      <w:r w:rsidR="00DF6EF4" w:rsidRPr="00DF6EF4">
        <w:rPr>
          <w:b/>
        </w:rPr>
        <w:t xml:space="preserve"> dla jednostek organizacyjnych Politechniki Częstochowskiej</w:t>
      </w:r>
      <w:r w:rsidR="000E7FE2">
        <w:rPr>
          <w:b/>
        </w:rPr>
        <w:t xml:space="preserve">, </w:t>
      </w:r>
      <w:proofErr w:type="spellStart"/>
      <w:r w:rsidR="000E7FE2" w:rsidRPr="000E7FE2">
        <w:t>spr</w:t>
      </w:r>
      <w:proofErr w:type="spellEnd"/>
      <w:r w:rsidR="000E7FE2" w:rsidRPr="000E7FE2">
        <w:t>. nr rej.</w:t>
      </w:r>
      <w:r w:rsidR="000E7FE2">
        <w:rPr>
          <w:b/>
        </w:rPr>
        <w:t xml:space="preserve"> ZP/DK-07/15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BB7" w:rsidRDefault="009B4BB7">
      <w:r>
        <w:separator/>
      </w:r>
    </w:p>
  </w:endnote>
  <w:endnote w:type="continuationSeparator" w:id="0">
    <w:p w:rsidR="009B4BB7" w:rsidRDefault="009B4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CC4FC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4F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4F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4BB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BB7" w:rsidRDefault="009B4BB7">
      <w:r>
        <w:separator/>
      </w:r>
    </w:p>
  </w:footnote>
  <w:footnote w:type="continuationSeparator" w:id="0">
    <w:p w:rsidR="009B4BB7" w:rsidRDefault="009B4B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EF4" w:rsidRDefault="00DF6E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EF4" w:rsidRDefault="00DF6E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EF4" w:rsidRDefault="00DF6E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4BB7"/>
    <w:rsid w:val="000A5EC4"/>
    <w:rsid w:val="000E7FE2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9B4BB7"/>
    <w:rsid w:val="00A146F3"/>
    <w:rsid w:val="00B52793"/>
    <w:rsid w:val="00BF2504"/>
    <w:rsid w:val="00C17AA6"/>
    <w:rsid w:val="00CA3550"/>
    <w:rsid w:val="00CB3539"/>
    <w:rsid w:val="00CC4FCA"/>
    <w:rsid w:val="00D23A0C"/>
    <w:rsid w:val="00D30B74"/>
    <w:rsid w:val="00DF6EF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48415DB-F86A-4F22-A4FE-58A9C98FB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1899-12-31T22:00:00Z</cp:lastPrinted>
  <dcterms:created xsi:type="dcterms:W3CDTF">2015-05-05T11:43:00Z</dcterms:created>
  <dcterms:modified xsi:type="dcterms:W3CDTF">2015-05-05T11:43:00Z</dcterms:modified>
</cp:coreProperties>
</file>