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F5E7E" w:rsidRPr="006F5E7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F5E7E" w:rsidRPr="006F5E7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F5E7E" w:rsidRPr="006F5E7E">
        <w:rPr>
          <w:b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EB" w:rsidRDefault="001D73EB">
      <w:r>
        <w:separator/>
      </w:r>
    </w:p>
  </w:endnote>
  <w:endnote w:type="continuationSeparator" w:id="0">
    <w:p w:rsidR="001D73EB" w:rsidRDefault="001D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73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EB" w:rsidRDefault="001D73EB">
      <w:r>
        <w:separator/>
      </w:r>
    </w:p>
  </w:footnote>
  <w:footnote w:type="continuationSeparator" w:id="0">
    <w:p w:rsidR="001D73EB" w:rsidRDefault="001D7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7E" w:rsidRDefault="006F5E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7E" w:rsidRDefault="00E32EA7">
    <w:pPr>
      <w:pStyle w:val="Nagwek"/>
    </w:pPr>
    <w:r w:rsidRPr="00BB28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7E" w:rsidRDefault="006F5E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3EB"/>
    <w:rsid w:val="000A5EC4"/>
    <w:rsid w:val="001D73E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5E7E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32EA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2015-04-21T07:51:00Z</dcterms:created>
  <dcterms:modified xsi:type="dcterms:W3CDTF">2015-04-21T07:51:00Z</dcterms:modified>
</cp:coreProperties>
</file>