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E51" w:rsidRDefault="00640E51" w:rsidP="00640E51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640E51" w:rsidRDefault="00640E51" w:rsidP="00640E51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280CF6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640E51" w:rsidRPr="00562496" w:rsidRDefault="00640E51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562496" w:rsidRDefault="00207CE0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207CE0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562496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562496" w:rsidRDefault="00207CE0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207CE0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207CE0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562496" w:rsidRDefault="00207CE0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207CE0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207CE0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207CE0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207CE0" w:rsidRPr="00207CE0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207CE0" w:rsidRPr="00207CE0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640E51" w:rsidRDefault="00640E51" w:rsidP="00562496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70219" w:rsidRPr="00562496" w:rsidRDefault="00640E51" w:rsidP="00562496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Niniejszym </w:t>
      </w:r>
      <w:r w:rsidR="00070219" w:rsidRPr="00562496">
        <w:rPr>
          <w:rFonts w:ascii="Tahoma" w:hAnsi="Tahoma" w:cs="Tahoma"/>
          <w:sz w:val="16"/>
          <w:szCs w:val="16"/>
        </w:rPr>
        <w:t xml:space="preserve">informuję, iż w postępowaniu o udzielenie zamówienia publicznego nr rej. </w:t>
      </w:r>
      <w:r w:rsidR="00207CE0" w:rsidRPr="00207CE0">
        <w:rPr>
          <w:rFonts w:ascii="Tahoma" w:hAnsi="Tahoma" w:cs="Tahoma"/>
          <w:b/>
          <w:sz w:val="16"/>
          <w:szCs w:val="16"/>
        </w:rPr>
        <w:t>ZP/DK-02/15</w:t>
      </w:r>
      <w:r w:rsidR="00070219" w:rsidRPr="00562496">
        <w:rPr>
          <w:rFonts w:ascii="Tahoma" w:hAnsi="Tahoma" w:cs="Tahoma"/>
          <w:sz w:val="16"/>
          <w:szCs w:val="16"/>
        </w:rPr>
        <w:t xml:space="preserve"> na</w:t>
      </w:r>
      <w:r w:rsidR="00070219" w:rsidRPr="00562496">
        <w:rPr>
          <w:rFonts w:ascii="Tahoma" w:hAnsi="Tahoma" w:cs="Tahoma"/>
          <w:b/>
          <w:sz w:val="16"/>
          <w:szCs w:val="16"/>
        </w:rPr>
        <w:t xml:space="preserve"> </w:t>
      </w:r>
      <w:r w:rsidR="00207CE0" w:rsidRPr="00207CE0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="00070219" w:rsidRPr="00562496">
        <w:rPr>
          <w:rFonts w:ascii="Tahoma" w:hAnsi="Tahoma" w:cs="Tahoma"/>
          <w:b/>
          <w:sz w:val="16"/>
          <w:szCs w:val="16"/>
        </w:rPr>
        <w:t xml:space="preserve"> </w:t>
      </w:r>
      <w:r w:rsidR="00070219" w:rsidRPr="0056249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="00070219" w:rsidRPr="00562496">
        <w:rPr>
          <w:rFonts w:ascii="Tahoma" w:hAnsi="Tahoma" w:cs="Tahoma"/>
          <w:sz w:val="16"/>
          <w:szCs w:val="16"/>
        </w:rPr>
        <w:t>Pzp</w:t>
      </w:r>
      <w:proofErr w:type="spellEnd"/>
      <w:r w:rsidR="00070219" w:rsidRPr="0056249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070219" w:rsidRPr="00562496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562496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207CE0" w:rsidRPr="00562496" w:rsidTr="009C0210">
        <w:trPr>
          <w:cantSplit/>
          <w:trHeight w:val="2812"/>
        </w:trPr>
        <w:tc>
          <w:tcPr>
            <w:tcW w:w="9526" w:type="dxa"/>
          </w:tcPr>
          <w:p w:rsidR="00207CE0" w:rsidRPr="00562496" w:rsidRDefault="00207CE0" w:rsidP="009C0210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207CE0" w:rsidRPr="00562496" w:rsidRDefault="00207CE0" w:rsidP="009C0210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07CE0" w:rsidRPr="00562496" w:rsidRDefault="00207CE0" w:rsidP="009C021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07CE0">
              <w:rPr>
                <w:rFonts w:ascii="Tahoma" w:hAnsi="Tahoma" w:cs="Tahoma"/>
                <w:b/>
                <w:sz w:val="16"/>
                <w:szCs w:val="16"/>
              </w:rPr>
              <w:t>PERCEPTUS Sp. z o.o.</w:t>
            </w:r>
          </w:p>
          <w:p w:rsidR="00207CE0" w:rsidRPr="00562496" w:rsidRDefault="00207CE0" w:rsidP="009C021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07CE0">
              <w:rPr>
                <w:rFonts w:ascii="Tahoma" w:hAnsi="Tahoma" w:cs="Tahoma"/>
                <w:b/>
                <w:sz w:val="16"/>
                <w:szCs w:val="16"/>
              </w:rPr>
              <w:t>65-140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b/>
                <w:sz w:val="16"/>
                <w:szCs w:val="16"/>
              </w:rPr>
              <w:t>Zielona Góra</w:t>
            </w:r>
          </w:p>
          <w:p w:rsidR="00207CE0" w:rsidRPr="00562496" w:rsidRDefault="00207CE0" w:rsidP="009C021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07CE0">
              <w:rPr>
                <w:rFonts w:ascii="Tahoma" w:hAnsi="Tahoma" w:cs="Tahoma"/>
                <w:b/>
                <w:sz w:val="16"/>
                <w:szCs w:val="16"/>
              </w:rPr>
              <w:t>Drzewna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207CE0">
              <w:rPr>
                <w:rFonts w:ascii="Tahoma" w:hAnsi="Tahoma" w:cs="Tahoma"/>
                <w:b/>
                <w:sz w:val="16"/>
                <w:szCs w:val="16"/>
              </w:rPr>
              <w:t>30/2A</w:t>
            </w:r>
          </w:p>
          <w:p w:rsidR="00207CE0" w:rsidRPr="00562496" w:rsidRDefault="00207CE0" w:rsidP="009C0210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b/>
                <w:sz w:val="16"/>
                <w:szCs w:val="16"/>
              </w:rPr>
              <w:t>8 948.25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07CE0" w:rsidRPr="00562496" w:rsidRDefault="00207CE0" w:rsidP="009C0210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07CE0" w:rsidRPr="00562496" w:rsidRDefault="00207CE0" w:rsidP="009C0210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207CE0" w:rsidRPr="00562496" w:rsidTr="009C0210">
        <w:trPr>
          <w:cantSplit/>
          <w:trHeight w:val="2812"/>
        </w:trPr>
        <w:tc>
          <w:tcPr>
            <w:tcW w:w="9526" w:type="dxa"/>
          </w:tcPr>
          <w:p w:rsidR="00207CE0" w:rsidRPr="00562496" w:rsidRDefault="00207CE0" w:rsidP="009C0210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207CE0" w:rsidRPr="00562496" w:rsidRDefault="00207CE0" w:rsidP="009C0210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07CE0" w:rsidRPr="00562496" w:rsidRDefault="00207CE0" w:rsidP="009C021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07CE0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207CE0" w:rsidRPr="00562496" w:rsidRDefault="00207CE0" w:rsidP="009C021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07CE0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207CE0" w:rsidRPr="00562496" w:rsidRDefault="00207CE0" w:rsidP="009C021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07CE0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207CE0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207CE0" w:rsidRPr="00562496" w:rsidRDefault="00207CE0" w:rsidP="009C0210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b/>
                <w:sz w:val="16"/>
                <w:szCs w:val="16"/>
              </w:rPr>
              <w:t>4 180.77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07CE0" w:rsidRPr="00562496" w:rsidRDefault="00207CE0" w:rsidP="009C0210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07CE0" w:rsidRPr="00562496" w:rsidRDefault="00207CE0" w:rsidP="007A1029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</w:t>
            </w:r>
            <w:r w:rsidR="007A1029">
              <w:rPr>
                <w:rFonts w:ascii="Tahoma" w:hAnsi="Tahoma" w:cs="Tahoma"/>
                <w:sz w:val="16"/>
                <w:szCs w:val="16"/>
              </w:rPr>
              <w:t>a maksymalną liczbę punktów – 95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207CE0" w:rsidRPr="00562496" w:rsidTr="009C0210">
        <w:trPr>
          <w:cantSplit/>
          <w:trHeight w:val="2812"/>
        </w:trPr>
        <w:tc>
          <w:tcPr>
            <w:tcW w:w="9526" w:type="dxa"/>
          </w:tcPr>
          <w:p w:rsidR="00207CE0" w:rsidRPr="00562496" w:rsidRDefault="00207CE0" w:rsidP="009C0210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207CE0" w:rsidRPr="00562496" w:rsidRDefault="00207CE0" w:rsidP="009C0210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07CE0" w:rsidRPr="00562496" w:rsidRDefault="00207CE0" w:rsidP="009C021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07CE0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207CE0" w:rsidRPr="00562496" w:rsidRDefault="00207CE0" w:rsidP="009C021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07CE0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207CE0" w:rsidRPr="00562496" w:rsidRDefault="00207CE0" w:rsidP="009C021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07CE0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207CE0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207CE0" w:rsidRPr="00562496" w:rsidRDefault="00207CE0" w:rsidP="009C0210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b/>
                <w:sz w:val="16"/>
                <w:szCs w:val="16"/>
              </w:rPr>
              <w:t>3 591.60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07CE0" w:rsidRPr="00562496" w:rsidRDefault="00207CE0" w:rsidP="009C0210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07CE0" w:rsidRPr="00562496" w:rsidRDefault="00207CE0" w:rsidP="009C0210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</w:t>
            </w:r>
            <w:r w:rsidR="007A1029">
              <w:rPr>
                <w:rFonts w:ascii="Tahoma" w:hAnsi="Tahoma" w:cs="Tahoma"/>
                <w:sz w:val="16"/>
                <w:szCs w:val="16"/>
              </w:rPr>
              <w:t xml:space="preserve"> maksymalną liczbę punktów – 95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207CE0" w:rsidRPr="00562496" w:rsidTr="009C0210">
        <w:trPr>
          <w:cantSplit/>
          <w:trHeight w:val="2812"/>
        </w:trPr>
        <w:tc>
          <w:tcPr>
            <w:tcW w:w="9526" w:type="dxa"/>
          </w:tcPr>
          <w:p w:rsidR="00207CE0" w:rsidRPr="00562496" w:rsidRDefault="00207CE0" w:rsidP="009C0210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207CE0" w:rsidRPr="00562496" w:rsidRDefault="00207CE0" w:rsidP="009C0210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07CE0" w:rsidRPr="00562496" w:rsidRDefault="00207CE0" w:rsidP="009C021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07CE0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207CE0" w:rsidRPr="00562496" w:rsidRDefault="00207CE0" w:rsidP="009C021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07CE0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207CE0" w:rsidRPr="00562496" w:rsidRDefault="00207CE0" w:rsidP="009C021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07CE0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207CE0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207CE0" w:rsidRPr="00562496" w:rsidRDefault="00207CE0" w:rsidP="009C0210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b/>
                <w:sz w:val="16"/>
                <w:szCs w:val="16"/>
              </w:rPr>
              <w:t>885.60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07CE0" w:rsidRPr="00562496" w:rsidRDefault="00207CE0" w:rsidP="009C0210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07CE0" w:rsidRPr="00562496" w:rsidRDefault="00207CE0" w:rsidP="009C0210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</w:t>
            </w:r>
            <w:r w:rsidR="007A1029">
              <w:rPr>
                <w:rFonts w:ascii="Tahoma" w:hAnsi="Tahoma" w:cs="Tahoma"/>
                <w:sz w:val="16"/>
                <w:szCs w:val="16"/>
              </w:rPr>
              <w:t xml:space="preserve"> maksymalną liczbę punktów – 95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207CE0" w:rsidRPr="00562496" w:rsidTr="009C0210">
        <w:trPr>
          <w:cantSplit/>
          <w:trHeight w:val="2812"/>
        </w:trPr>
        <w:tc>
          <w:tcPr>
            <w:tcW w:w="9526" w:type="dxa"/>
          </w:tcPr>
          <w:p w:rsidR="00207CE0" w:rsidRPr="00562496" w:rsidRDefault="00207CE0" w:rsidP="009C0210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207CE0" w:rsidRPr="00562496" w:rsidRDefault="00207CE0" w:rsidP="009C0210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07CE0" w:rsidRPr="00562496" w:rsidRDefault="00207CE0" w:rsidP="009C021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07CE0">
              <w:rPr>
                <w:rFonts w:ascii="Tahoma" w:hAnsi="Tahoma" w:cs="Tahoma"/>
                <w:b/>
                <w:sz w:val="16"/>
                <w:szCs w:val="16"/>
              </w:rPr>
              <w:t xml:space="preserve">Oprogramowanie Naukowo- Techniczne Magdalena </w:t>
            </w:r>
            <w:proofErr w:type="spellStart"/>
            <w:r w:rsidRPr="00207CE0">
              <w:rPr>
                <w:rFonts w:ascii="Tahoma" w:hAnsi="Tahoma" w:cs="Tahoma"/>
                <w:b/>
                <w:sz w:val="16"/>
                <w:szCs w:val="16"/>
              </w:rPr>
              <w:t>Szymkat</w:t>
            </w:r>
            <w:proofErr w:type="spellEnd"/>
          </w:p>
          <w:p w:rsidR="00207CE0" w:rsidRPr="00562496" w:rsidRDefault="00207CE0" w:rsidP="009C021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07CE0">
              <w:rPr>
                <w:rFonts w:ascii="Tahoma" w:hAnsi="Tahoma" w:cs="Tahoma"/>
                <w:b/>
                <w:sz w:val="16"/>
                <w:szCs w:val="16"/>
              </w:rPr>
              <w:t>30-011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b/>
                <w:sz w:val="16"/>
                <w:szCs w:val="16"/>
              </w:rPr>
              <w:t>Kraków</w:t>
            </w:r>
          </w:p>
          <w:p w:rsidR="00207CE0" w:rsidRPr="00562496" w:rsidRDefault="00207CE0" w:rsidP="009C021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07CE0">
              <w:rPr>
                <w:rFonts w:ascii="Tahoma" w:hAnsi="Tahoma" w:cs="Tahoma"/>
                <w:b/>
                <w:sz w:val="16"/>
                <w:szCs w:val="16"/>
              </w:rPr>
              <w:t>Oboźna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207CE0">
              <w:rPr>
                <w:rFonts w:ascii="Tahoma" w:hAnsi="Tahoma" w:cs="Tahoma"/>
                <w:b/>
                <w:sz w:val="16"/>
                <w:szCs w:val="16"/>
              </w:rPr>
              <w:t>11</w:t>
            </w:r>
          </w:p>
          <w:p w:rsidR="00207CE0" w:rsidRPr="00562496" w:rsidRDefault="00207CE0" w:rsidP="009C0210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b/>
                <w:sz w:val="16"/>
                <w:szCs w:val="16"/>
              </w:rPr>
              <w:t>1 314.87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07CE0" w:rsidRPr="00562496" w:rsidRDefault="00207CE0" w:rsidP="009C0210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07CE0" w:rsidRPr="00562496" w:rsidRDefault="00207CE0" w:rsidP="009C0210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207CE0" w:rsidRPr="00562496" w:rsidTr="009C0210">
        <w:trPr>
          <w:cantSplit/>
          <w:trHeight w:val="2812"/>
        </w:trPr>
        <w:tc>
          <w:tcPr>
            <w:tcW w:w="9526" w:type="dxa"/>
          </w:tcPr>
          <w:p w:rsidR="00207CE0" w:rsidRPr="00562496" w:rsidRDefault="00207CE0" w:rsidP="009C0210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207CE0" w:rsidRPr="00562496" w:rsidRDefault="00207CE0" w:rsidP="009C0210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07CE0" w:rsidRPr="00562496" w:rsidRDefault="00207CE0" w:rsidP="009C021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07CE0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207CE0" w:rsidRPr="00562496" w:rsidRDefault="00207CE0" w:rsidP="009C021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07CE0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207CE0" w:rsidRPr="00562496" w:rsidRDefault="00207CE0" w:rsidP="009C021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07CE0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207CE0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207CE0" w:rsidRPr="00562496" w:rsidRDefault="00207CE0" w:rsidP="009C0210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b/>
                <w:sz w:val="16"/>
                <w:szCs w:val="16"/>
              </w:rPr>
              <w:t>221.40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07CE0" w:rsidRPr="00562496" w:rsidRDefault="00207CE0" w:rsidP="009C0210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07CE0" w:rsidRPr="00562496" w:rsidRDefault="00207CE0" w:rsidP="009C0210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</w:t>
            </w:r>
            <w:r w:rsidR="007A1029">
              <w:rPr>
                <w:rFonts w:ascii="Tahoma" w:hAnsi="Tahoma" w:cs="Tahoma"/>
                <w:sz w:val="16"/>
                <w:szCs w:val="16"/>
              </w:rPr>
              <w:t xml:space="preserve"> maksymalną liczbę punktów – 95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207CE0" w:rsidRPr="00562496" w:rsidTr="009C0210">
        <w:trPr>
          <w:cantSplit/>
          <w:trHeight w:val="2812"/>
        </w:trPr>
        <w:tc>
          <w:tcPr>
            <w:tcW w:w="9526" w:type="dxa"/>
          </w:tcPr>
          <w:p w:rsidR="00207CE0" w:rsidRPr="00562496" w:rsidRDefault="00207CE0" w:rsidP="009C0210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207CE0" w:rsidRPr="00562496" w:rsidRDefault="00207CE0" w:rsidP="009C0210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07CE0" w:rsidRPr="00562496" w:rsidRDefault="00207CE0" w:rsidP="009C021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07CE0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207CE0" w:rsidRPr="00562496" w:rsidRDefault="00207CE0" w:rsidP="009C021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07CE0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207CE0" w:rsidRPr="00562496" w:rsidRDefault="00207CE0" w:rsidP="009C021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07CE0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207CE0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207CE0" w:rsidRPr="00562496" w:rsidRDefault="00207CE0" w:rsidP="009C0210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b/>
                <w:sz w:val="16"/>
                <w:szCs w:val="16"/>
              </w:rPr>
              <w:t>297.66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07CE0" w:rsidRPr="00562496" w:rsidRDefault="00207CE0" w:rsidP="009C0210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07CE0" w:rsidRPr="00562496" w:rsidRDefault="00207CE0" w:rsidP="009C0210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</w:t>
            </w:r>
            <w:r w:rsidR="007A1029">
              <w:rPr>
                <w:rFonts w:ascii="Tahoma" w:hAnsi="Tahoma" w:cs="Tahoma"/>
                <w:sz w:val="16"/>
                <w:szCs w:val="16"/>
              </w:rPr>
              <w:t xml:space="preserve"> maksymalną liczbę punktów – 95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207CE0" w:rsidRPr="00562496" w:rsidTr="009C0210">
        <w:trPr>
          <w:cantSplit/>
          <w:trHeight w:val="2812"/>
        </w:trPr>
        <w:tc>
          <w:tcPr>
            <w:tcW w:w="9526" w:type="dxa"/>
          </w:tcPr>
          <w:p w:rsidR="00207CE0" w:rsidRPr="00562496" w:rsidRDefault="00207CE0" w:rsidP="009C0210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10</w:t>
            </w:r>
          </w:p>
          <w:p w:rsidR="00207CE0" w:rsidRPr="00562496" w:rsidRDefault="00207CE0" w:rsidP="009C0210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07CE0" w:rsidRPr="00562496" w:rsidRDefault="00207CE0" w:rsidP="009C021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07CE0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207CE0" w:rsidRPr="00562496" w:rsidRDefault="00207CE0" w:rsidP="009C021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07CE0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207CE0" w:rsidRPr="00562496" w:rsidRDefault="00207CE0" w:rsidP="009C021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07CE0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207CE0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207CE0" w:rsidRPr="00562496" w:rsidRDefault="00207CE0" w:rsidP="009C0210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b/>
                <w:sz w:val="16"/>
                <w:szCs w:val="16"/>
              </w:rPr>
              <w:t>835.17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07CE0" w:rsidRPr="00562496" w:rsidRDefault="00207CE0" w:rsidP="009C0210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07CE0" w:rsidRPr="00562496" w:rsidRDefault="00207CE0" w:rsidP="007A1029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</w:t>
            </w:r>
            <w:r w:rsidR="007A1029">
              <w:rPr>
                <w:rFonts w:ascii="Tahoma" w:hAnsi="Tahoma" w:cs="Tahoma"/>
                <w:sz w:val="16"/>
                <w:szCs w:val="16"/>
              </w:rPr>
              <w:t>a maksymalną liczbę punktów – 95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</w:tbl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7A1029" w:rsidRPr="00562496" w:rsidRDefault="007A1029" w:rsidP="007A102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Unieważnił zadania 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7A1029" w:rsidRPr="00562496" w:rsidTr="009C0210">
        <w:trPr>
          <w:cantSplit/>
        </w:trPr>
        <w:tc>
          <w:tcPr>
            <w:tcW w:w="9568" w:type="dxa"/>
          </w:tcPr>
          <w:p w:rsidR="007A1029" w:rsidRPr="0021664A" w:rsidRDefault="007A1029" w:rsidP="009C0210">
            <w:pPr>
              <w:spacing w:line="360" w:lineRule="auto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21664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Zadanie nr: 3</w:t>
            </w:r>
          </w:p>
          <w:p w:rsidR="007A1029" w:rsidRPr="00562496" w:rsidRDefault="007A1029" w:rsidP="009C0210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Zamawiający, na podstawie art. 93 ust. 1 pkt. 4 ustawy </w:t>
            </w:r>
            <w:proofErr w:type="spellStart"/>
            <w:r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 unieważnił zadanie nr 3, gdyż oferta z najniższą ceną złożona przez firmę </w:t>
            </w:r>
            <w:r w:rsidRPr="00AC40F8">
              <w:rPr>
                <w:rFonts w:ascii="Tahoma" w:hAnsi="Tahoma" w:cs="Tahoma"/>
                <w:sz w:val="16"/>
                <w:szCs w:val="16"/>
              </w:rPr>
              <w:t>ACOM Spółka Jawna Wanda Drzewiecka Anna Drzewiecka, Okólna 103</w:t>
            </w:r>
            <w:r>
              <w:rPr>
                <w:rFonts w:ascii="Tahoma" w:hAnsi="Tahoma" w:cs="Tahoma"/>
                <w:sz w:val="16"/>
                <w:szCs w:val="16"/>
              </w:rPr>
              <w:t xml:space="preserve">, </w:t>
            </w:r>
            <w:r w:rsidRPr="00AE152D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E152D">
              <w:rPr>
                <w:rFonts w:ascii="Tahoma" w:hAnsi="Tahoma" w:cs="Tahoma"/>
                <w:sz w:val="16"/>
                <w:szCs w:val="16"/>
              </w:rPr>
              <w:t>Częstochowa</w:t>
            </w:r>
            <w:r>
              <w:rPr>
                <w:rFonts w:ascii="Tahoma" w:hAnsi="Tahoma" w:cs="Tahoma"/>
                <w:sz w:val="16"/>
                <w:szCs w:val="16"/>
              </w:rPr>
              <w:t xml:space="preserve">, 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przewyższa kwotę, którą Zamawiający zamierzał przeznaczyć na sfinansowanie zamówienia.</w:t>
            </w:r>
          </w:p>
        </w:tc>
      </w:tr>
    </w:tbl>
    <w:p w:rsidR="007A1029" w:rsidRPr="00562496" w:rsidRDefault="007A1029" w:rsidP="007A102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562496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Odrzucił następujące oferty: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796"/>
        <w:gridCol w:w="5831"/>
      </w:tblGrid>
      <w:tr w:rsidR="00070219" w:rsidRPr="00562496" w:rsidTr="00D86A12">
        <w:tc>
          <w:tcPr>
            <w:tcW w:w="871" w:type="dxa"/>
            <w:shd w:val="clear" w:color="auto" w:fill="F3F3F3"/>
            <w:vAlign w:val="center"/>
          </w:tcPr>
          <w:p w:rsidR="00070219" w:rsidRPr="00562496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070219" w:rsidRPr="00562496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Nr oferty, nazwa i adres wykonawcy:</w:t>
            </w:r>
          </w:p>
        </w:tc>
        <w:tc>
          <w:tcPr>
            <w:tcW w:w="5831" w:type="dxa"/>
            <w:shd w:val="clear" w:color="auto" w:fill="F3F3F3"/>
            <w:vAlign w:val="center"/>
          </w:tcPr>
          <w:p w:rsidR="00070219" w:rsidRPr="00562496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Uzasadnienie odrzucenia oferty:</w:t>
            </w:r>
          </w:p>
        </w:tc>
      </w:tr>
      <w:tr w:rsidR="00207CE0" w:rsidRPr="00562496" w:rsidTr="009C0210">
        <w:tc>
          <w:tcPr>
            <w:tcW w:w="871" w:type="dxa"/>
            <w:vAlign w:val="center"/>
          </w:tcPr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796" w:type="dxa"/>
            <w:vAlign w:val="center"/>
          </w:tcPr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3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Copy.Net.pl Piotr Sójka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Cypryjska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70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/U2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02-761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5831" w:type="dxa"/>
            <w:vAlign w:val="center"/>
          </w:tcPr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Oferta odrzucona w zadaniu 6</w:t>
            </w:r>
          </w:p>
          <w:p w:rsidR="00207CE0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Zamawia</w:t>
            </w:r>
            <w:r w:rsidR="002634B6">
              <w:rPr>
                <w:rFonts w:ascii="Tahoma" w:hAnsi="Tahoma" w:cs="Tahoma"/>
                <w:sz w:val="16"/>
                <w:szCs w:val="16"/>
              </w:rPr>
              <w:t xml:space="preserve">jący odrzuca ofertę </w:t>
            </w:r>
            <w:r w:rsidRPr="00207CE0">
              <w:rPr>
                <w:rFonts w:ascii="Tahoma" w:hAnsi="Tahoma" w:cs="Tahoma"/>
                <w:sz w:val="16"/>
                <w:szCs w:val="16"/>
              </w:rPr>
              <w:t xml:space="preserve">na podstawie art. 89 ust. 1 pkt.2 </w:t>
            </w:r>
            <w:proofErr w:type="spellStart"/>
            <w:r w:rsidRPr="00207CE0">
              <w:rPr>
                <w:rFonts w:ascii="Tahoma" w:hAnsi="Tahoma" w:cs="Tahoma"/>
                <w:sz w:val="16"/>
                <w:szCs w:val="16"/>
              </w:rPr>
              <w:t>upzp</w:t>
            </w:r>
            <w:proofErr w:type="spellEnd"/>
            <w:r w:rsidRPr="00207CE0">
              <w:rPr>
                <w:rFonts w:ascii="Tahoma" w:hAnsi="Tahoma" w:cs="Tahoma"/>
                <w:sz w:val="16"/>
                <w:szCs w:val="16"/>
              </w:rPr>
              <w:t>, gdyż treść oferty nie odpowiada treści specyfikacji istotnych warunków zamówienia.</w:t>
            </w:r>
          </w:p>
          <w:p w:rsidR="007A1029" w:rsidRPr="00562496" w:rsidRDefault="007A1029" w:rsidP="002634B6">
            <w:pPr>
              <w:rPr>
                <w:rFonts w:ascii="Tahoma" w:hAnsi="Tahoma" w:cs="Tahoma"/>
                <w:sz w:val="16"/>
                <w:szCs w:val="16"/>
              </w:rPr>
            </w:pPr>
            <w:r w:rsidRPr="007A1029">
              <w:rPr>
                <w:rFonts w:ascii="Tahoma" w:hAnsi="Tahoma" w:cs="Tahoma"/>
                <w:sz w:val="16"/>
                <w:szCs w:val="16"/>
              </w:rPr>
              <w:t xml:space="preserve">Zamawiający na podstawie art. 26 ust </w:t>
            </w:r>
            <w:r w:rsidR="002634B6">
              <w:rPr>
                <w:rFonts w:ascii="Tahoma" w:hAnsi="Tahoma" w:cs="Tahoma"/>
                <w:sz w:val="16"/>
                <w:szCs w:val="16"/>
              </w:rPr>
              <w:t>4</w:t>
            </w:r>
            <w:r w:rsidRPr="007A1029">
              <w:rPr>
                <w:rFonts w:ascii="Tahoma" w:hAnsi="Tahoma" w:cs="Tahoma"/>
                <w:sz w:val="16"/>
                <w:szCs w:val="16"/>
              </w:rPr>
              <w:t xml:space="preserve"> u</w:t>
            </w:r>
            <w:r w:rsidR="002634B6">
              <w:rPr>
                <w:rFonts w:ascii="Tahoma" w:hAnsi="Tahoma" w:cs="Tahoma"/>
                <w:sz w:val="16"/>
                <w:szCs w:val="16"/>
              </w:rPr>
              <w:t xml:space="preserve">stawy </w:t>
            </w:r>
            <w:proofErr w:type="spellStart"/>
            <w:r w:rsidRPr="007A1029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="002634B6">
              <w:rPr>
                <w:rFonts w:ascii="Tahoma" w:hAnsi="Tahoma" w:cs="Tahoma"/>
                <w:sz w:val="16"/>
                <w:szCs w:val="16"/>
              </w:rPr>
              <w:t xml:space="preserve"> (pismem RK-380/15 z dnia 23.04.2015r)</w:t>
            </w:r>
            <w:r w:rsidRPr="007A1029">
              <w:rPr>
                <w:rFonts w:ascii="Tahoma" w:hAnsi="Tahoma" w:cs="Tahoma"/>
                <w:sz w:val="16"/>
                <w:szCs w:val="16"/>
              </w:rPr>
              <w:t xml:space="preserve">, wezwał Wykonawcę do złożenia </w:t>
            </w:r>
            <w:r w:rsidR="002634B6">
              <w:rPr>
                <w:rFonts w:ascii="Tahoma" w:hAnsi="Tahoma" w:cs="Tahoma"/>
                <w:sz w:val="16"/>
                <w:szCs w:val="16"/>
              </w:rPr>
              <w:t>wyjaśnień</w:t>
            </w:r>
            <w:r w:rsidRPr="007A1029">
              <w:rPr>
                <w:rFonts w:ascii="Tahoma" w:hAnsi="Tahoma" w:cs="Tahoma"/>
                <w:sz w:val="16"/>
                <w:szCs w:val="16"/>
              </w:rPr>
              <w:t xml:space="preserve">. </w:t>
            </w:r>
            <w:r w:rsidR="002634B6">
              <w:rPr>
                <w:rFonts w:ascii="Tahoma" w:hAnsi="Tahoma" w:cs="Tahoma"/>
                <w:sz w:val="16"/>
                <w:szCs w:val="16"/>
              </w:rPr>
              <w:t xml:space="preserve">W odpowiedzi Wykonawca wyjaśnił, iż zaoferowane urządzenie posiada wyświetlacz </w:t>
            </w:r>
            <w:r w:rsidR="002634B6" w:rsidRPr="00207CE0">
              <w:rPr>
                <w:rFonts w:ascii="Tahoma" w:hAnsi="Tahoma" w:cs="Tahoma"/>
                <w:sz w:val="16"/>
                <w:szCs w:val="16"/>
              </w:rPr>
              <w:t>LCD monochromatyczny</w:t>
            </w:r>
            <w:r w:rsidR="002634B6">
              <w:rPr>
                <w:rFonts w:ascii="Tahoma" w:hAnsi="Tahoma" w:cs="Tahoma"/>
                <w:sz w:val="16"/>
                <w:szCs w:val="16"/>
              </w:rPr>
              <w:t xml:space="preserve">. Zamawiający w SIWZ wymagał aby </w:t>
            </w:r>
            <w:r w:rsidR="002634B6" w:rsidRPr="00207CE0">
              <w:rPr>
                <w:rFonts w:ascii="Tahoma" w:hAnsi="Tahoma" w:cs="Tahoma"/>
                <w:sz w:val="16"/>
                <w:szCs w:val="16"/>
              </w:rPr>
              <w:t>dru</w:t>
            </w:r>
            <w:r w:rsidR="002634B6">
              <w:rPr>
                <w:rFonts w:ascii="Tahoma" w:hAnsi="Tahoma" w:cs="Tahoma"/>
                <w:sz w:val="16"/>
                <w:szCs w:val="16"/>
              </w:rPr>
              <w:t>karka posiadała kolorowy wyświe</w:t>
            </w:r>
            <w:r w:rsidR="002634B6" w:rsidRPr="00207CE0">
              <w:rPr>
                <w:rFonts w:ascii="Tahoma" w:hAnsi="Tahoma" w:cs="Tahoma"/>
                <w:sz w:val="16"/>
                <w:szCs w:val="16"/>
              </w:rPr>
              <w:t>tlacz gra</w:t>
            </w:r>
            <w:r w:rsidR="002634B6">
              <w:rPr>
                <w:rFonts w:ascii="Tahoma" w:hAnsi="Tahoma" w:cs="Tahoma"/>
                <w:sz w:val="16"/>
                <w:szCs w:val="16"/>
              </w:rPr>
              <w:t>ficzny.</w:t>
            </w:r>
            <w:r w:rsidR="002634B6" w:rsidRPr="00207CE0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</w:tr>
    </w:tbl>
    <w:p w:rsidR="00070219" w:rsidRPr="00562496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070219" w:rsidRPr="00562496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562496" w:rsidTr="00D86A12">
        <w:tc>
          <w:tcPr>
            <w:tcW w:w="2277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207CE0" w:rsidRPr="00562496" w:rsidTr="009C0210">
        <w:tc>
          <w:tcPr>
            <w:tcW w:w="2277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07CE0">
              <w:rPr>
                <w:rFonts w:ascii="Tahoma" w:hAnsi="Tahoma" w:cs="Tahoma"/>
                <w:sz w:val="16"/>
                <w:szCs w:val="16"/>
              </w:rPr>
              <w:t xml:space="preserve">Dostawa przedłużenia licencji programu antywirusowego ESET </w:t>
            </w:r>
            <w:proofErr w:type="spellStart"/>
            <w:r w:rsidRPr="00207CE0">
              <w:rPr>
                <w:rFonts w:ascii="Tahoma" w:hAnsi="Tahoma" w:cs="Tahoma"/>
                <w:sz w:val="16"/>
                <w:szCs w:val="16"/>
              </w:rPr>
              <w:t>Endpoint</w:t>
            </w:r>
            <w:proofErr w:type="spellEnd"/>
            <w:r w:rsidRPr="00207CE0">
              <w:rPr>
                <w:rFonts w:ascii="Tahoma" w:hAnsi="Tahoma" w:cs="Tahoma"/>
                <w:sz w:val="16"/>
                <w:szCs w:val="16"/>
              </w:rPr>
              <w:t xml:space="preserve"> Security Client, 150 stanowisk na 3 lata dla Wydziału Inżynierii Środowiska i Biotechnologii</w:t>
            </w:r>
          </w:p>
        </w:tc>
        <w:tc>
          <w:tcPr>
            <w:tcW w:w="2651" w:type="dxa"/>
          </w:tcPr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PERCEPTUS Sp. z o.o.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Drzewna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30/2A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65-140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Zielona Góra</w:t>
            </w:r>
          </w:p>
        </w:tc>
        <w:tc>
          <w:tcPr>
            <w:tcW w:w="2848" w:type="dxa"/>
          </w:tcPr>
          <w:p w:rsidR="00207CE0" w:rsidRPr="00207CE0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2 - Termin wykonania - 5.00</w:t>
            </w:r>
          </w:p>
        </w:tc>
        <w:tc>
          <w:tcPr>
            <w:tcW w:w="1748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207CE0" w:rsidRPr="00562496" w:rsidTr="009C0210">
        <w:tc>
          <w:tcPr>
            <w:tcW w:w="2277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07CE0">
              <w:rPr>
                <w:rFonts w:ascii="Tahoma" w:hAnsi="Tahoma" w:cs="Tahoma"/>
                <w:sz w:val="16"/>
                <w:szCs w:val="16"/>
              </w:rPr>
              <w:t xml:space="preserve">Dostawa przedłużenia licencji programu antywirusowego ESET </w:t>
            </w:r>
            <w:proofErr w:type="spellStart"/>
            <w:r w:rsidRPr="00207CE0">
              <w:rPr>
                <w:rFonts w:ascii="Tahoma" w:hAnsi="Tahoma" w:cs="Tahoma"/>
                <w:sz w:val="16"/>
                <w:szCs w:val="16"/>
              </w:rPr>
              <w:t>Endpoint</w:t>
            </w:r>
            <w:proofErr w:type="spellEnd"/>
            <w:r w:rsidRPr="00207CE0">
              <w:rPr>
                <w:rFonts w:ascii="Tahoma" w:hAnsi="Tahoma" w:cs="Tahoma"/>
                <w:sz w:val="16"/>
                <w:szCs w:val="16"/>
              </w:rPr>
              <w:t xml:space="preserve"> Security Client, 150 stanowisk na 3 lata dla Wydziału Inżynierii Środowiska i Biotechnologii</w:t>
            </w:r>
          </w:p>
        </w:tc>
        <w:tc>
          <w:tcPr>
            <w:tcW w:w="2651" w:type="dxa"/>
          </w:tcPr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07CE0" w:rsidRPr="00207CE0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1 - Cena (koszt) - 64.44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2 - Termin wykonania - 2.50</w:t>
            </w:r>
          </w:p>
        </w:tc>
        <w:tc>
          <w:tcPr>
            <w:tcW w:w="1748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 xml:space="preserve">  66,94</w:t>
            </w:r>
          </w:p>
        </w:tc>
      </w:tr>
      <w:tr w:rsidR="00207CE0" w:rsidRPr="00562496" w:rsidTr="009C0210">
        <w:tc>
          <w:tcPr>
            <w:tcW w:w="2277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07CE0">
              <w:rPr>
                <w:rFonts w:ascii="Tahoma" w:hAnsi="Tahoma" w:cs="Tahoma"/>
                <w:sz w:val="16"/>
                <w:szCs w:val="16"/>
              </w:rPr>
              <w:t>Komputer przenośny z zewnętrznym napędem optycznym dla Instytutu Mechaniki i Podstaw Konstrukcji Maszyn</w:t>
            </w:r>
          </w:p>
        </w:tc>
        <w:tc>
          <w:tcPr>
            <w:tcW w:w="2651" w:type="dxa"/>
          </w:tcPr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07CE0" w:rsidRPr="00207CE0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207CE0" w:rsidRPr="00562496" w:rsidTr="009C0210">
        <w:tc>
          <w:tcPr>
            <w:tcW w:w="2277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07CE0">
              <w:rPr>
                <w:rFonts w:ascii="Tahoma" w:hAnsi="Tahoma" w:cs="Tahoma"/>
                <w:sz w:val="16"/>
                <w:szCs w:val="16"/>
              </w:rPr>
              <w:t>Komputer przenośny z zewnętrznym napędem optycznym dla Instytutu Mechaniki i Podstaw Konstrukcji Maszyn</w:t>
            </w:r>
          </w:p>
        </w:tc>
        <w:tc>
          <w:tcPr>
            <w:tcW w:w="2651" w:type="dxa"/>
          </w:tcPr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07CE0" w:rsidRPr="00207CE0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1 - Cena (koszt) - 89.95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 xml:space="preserve">  89,95</w:t>
            </w:r>
          </w:p>
        </w:tc>
      </w:tr>
      <w:tr w:rsidR="00207CE0" w:rsidRPr="00562496" w:rsidTr="009C0210">
        <w:tc>
          <w:tcPr>
            <w:tcW w:w="2277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07CE0">
              <w:rPr>
                <w:rFonts w:ascii="Tahoma" w:hAnsi="Tahoma" w:cs="Tahoma"/>
                <w:sz w:val="16"/>
                <w:szCs w:val="16"/>
              </w:rPr>
              <w:t xml:space="preserve">Komputer </w:t>
            </w:r>
            <w:proofErr w:type="spellStart"/>
            <w:r w:rsidRPr="00207CE0">
              <w:rPr>
                <w:rFonts w:ascii="Tahoma" w:hAnsi="Tahoma" w:cs="Tahoma"/>
                <w:sz w:val="16"/>
                <w:szCs w:val="16"/>
              </w:rPr>
              <w:t>przenośny-mobilny</w:t>
            </w:r>
            <w:proofErr w:type="spellEnd"/>
            <w:r w:rsidRPr="00207CE0">
              <w:rPr>
                <w:rFonts w:ascii="Tahoma" w:hAnsi="Tahoma" w:cs="Tahoma"/>
                <w:sz w:val="16"/>
                <w:szCs w:val="16"/>
              </w:rPr>
              <w:t xml:space="preserve"> dla Instytutu Maszyn Cieplnych</w:t>
            </w:r>
          </w:p>
        </w:tc>
        <w:tc>
          <w:tcPr>
            <w:tcW w:w="2651" w:type="dxa"/>
          </w:tcPr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07CE0" w:rsidRPr="00207CE0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207CE0" w:rsidRPr="00562496" w:rsidTr="009C0210">
        <w:tc>
          <w:tcPr>
            <w:tcW w:w="2277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lastRenderedPageBreak/>
              <w:t>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07CE0">
              <w:rPr>
                <w:rFonts w:ascii="Tahoma" w:hAnsi="Tahoma" w:cs="Tahoma"/>
                <w:sz w:val="16"/>
                <w:szCs w:val="16"/>
              </w:rPr>
              <w:t xml:space="preserve">Komputer </w:t>
            </w:r>
            <w:proofErr w:type="spellStart"/>
            <w:r w:rsidRPr="00207CE0">
              <w:rPr>
                <w:rFonts w:ascii="Tahoma" w:hAnsi="Tahoma" w:cs="Tahoma"/>
                <w:sz w:val="16"/>
                <w:szCs w:val="16"/>
              </w:rPr>
              <w:t>przenośny-mobilny</w:t>
            </w:r>
            <w:proofErr w:type="spellEnd"/>
            <w:r w:rsidRPr="00207CE0">
              <w:rPr>
                <w:rFonts w:ascii="Tahoma" w:hAnsi="Tahoma" w:cs="Tahoma"/>
                <w:sz w:val="16"/>
                <w:szCs w:val="16"/>
              </w:rPr>
              <w:t xml:space="preserve"> dla Instytutu Maszyn Cieplnych</w:t>
            </w:r>
          </w:p>
        </w:tc>
        <w:tc>
          <w:tcPr>
            <w:tcW w:w="2651" w:type="dxa"/>
          </w:tcPr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07CE0" w:rsidRPr="00207CE0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1 - Cena (koszt) - 92.78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 xml:space="preserve">  92,78</w:t>
            </w:r>
          </w:p>
        </w:tc>
      </w:tr>
      <w:tr w:rsidR="00207CE0" w:rsidRPr="00562496" w:rsidTr="009C0210">
        <w:tc>
          <w:tcPr>
            <w:tcW w:w="2277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07CE0">
              <w:rPr>
                <w:rFonts w:ascii="Tahoma" w:hAnsi="Tahoma" w:cs="Tahoma"/>
                <w:sz w:val="16"/>
                <w:szCs w:val="16"/>
              </w:rPr>
              <w:t>Drukarka dla Wydziału Inżynierii Produkcji i Technologii Materiałów</w:t>
            </w:r>
          </w:p>
        </w:tc>
        <w:tc>
          <w:tcPr>
            <w:tcW w:w="2651" w:type="dxa"/>
          </w:tcPr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07CE0" w:rsidRPr="00207CE0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207CE0" w:rsidRPr="00562496" w:rsidTr="009C0210">
        <w:tc>
          <w:tcPr>
            <w:tcW w:w="2277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07CE0">
              <w:rPr>
                <w:rFonts w:ascii="Tahoma" w:hAnsi="Tahoma" w:cs="Tahoma"/>
                <w:sz w:val="16"/>
                <w:szCs w:val="16"/>
              </w:rPr>
              <w:t>Drukarka dla Wydziału Inżynierii Produkcji i Technologii Materiałów</w:t>
            </w:r>
          </w:p>
        </w:tc>
        <w:tc>
          <w:tcPr>
            <w:tcW w:w="2651" w:type="dxa"/>
          </w:tcPr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07CE0" w:rsidRPr="00207CE0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1 - Cena (koszt) - 94.34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 xml:space="preserve">  94,34</w:t>
            </w:r>
          </w:p>
        </w:tc>
      </w:tr>
      <w:tr w:rsidR="00207CE0" w:rsidRPr="00562496" w:rsidTr="009C0210">
        <w:tc>
          <w:tcPr>
            <w:tcW w:w="2277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07CE0">
              <w:rPr>
                <w:rFonts w:ascii="Tahoma" w:hAnsi="Tahoma" w:cs="Tahoma"/>
                <w:sz w:val="16"/>
                <w:szCs w:val="16"/>
              </w:rPr>
              <w:t xml:space="preserve">Odnowienie subskrypcji uaktualnień licencji (po 1 sztuce): </w:t>
            </w:r>
            <w:proofErr w:type="spellStart"/>
            <w:r w:rsidRPr="00207CE0">
              <w:rPr>
                <w:rFonts w:ascii="Tahoma" w:hAnsi="Tahoma" w:cs="Tahoma"/>
                <w:sz w:val="16"/>
                <w:szCs w:val="16"/>
              </w:rPr>
              <w:t>Fuzzy</w:t>
            </w:r>
            <w:proofErr w:type="spellEnd"/>
            <w:r w:rsidRPr="00207CE0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207CE0">
              <w:rPr>
                <w:rFonts w:ascii="Tahoma" w:hAnsi="Tahoma" w:cs="Tahoma"/>
                <w:sz w:val="16"/>
                <w:szCs w:val="16"/>
              </w:rPr>
              <w:t>Logic</w:t>
            </w:r>
            <w:proofErr w:type="spellEnd"/>
            <w:r w:rsidRPr="00207CE0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207CE0">
              <w:rPr>
                <w:rFonts w:ascii="Tahoma" w:hAnsi="Tahoma" w:cs="Tahoma"/>
                <w:sz w:val="16"/>
                <w:szCs w:val="16"/>
              </w:rPr>
              <w:t>Toolbox</w:t>
            </w:r>
            <w:proofErr w:type="spellEnd"/>
            <w:r w:rsidRPr="00207CE0">
              <w:rPr>
                <w:rFonts w:ascii="Tahoma" w:hAnsi="Tahoma" w:cs="Tahoma"/>
                <w:sz w:val="16"/>
                <w:szCs w:val="16"/>
              </w:rPr>
              <w:t xml:space="preserve">, MATLAB, </w:t>
            </w:r>
            <w:proofErr w:type="spellStart"/>
            <w:r w:rsidRPr="00207CE0">
              <w:rPr>
                <w:rFonts w:ascii="Tahoma" w:hAnsi="Tahoma" w:cs="Tahoma"/>
                <w:sz w:val="16"/>
                <w:szCs w:val="16"/>
              </w:rPr>
              <w:t>Neural</w:t>
            </w:r>
            <w:proofErr w:type="spellEnd"/>
            <w:r w:rsidRPr="00207CE0">
              <w:rPr>
                <w:rFonts w:ascii="Tahoma" w:hAnsi="Tahoma" w:cs="Tahoma"/>
                <w:sz w:val="16"/>
                <w:szCs w:val="16"/>
              </w:rPr>
              <w:t xml:space="preserve"> Network </w:t>
            </w:r>
            <w:proofErr w:type="spellStart"/>
            <w:r w:rsidRPr="00207CE0">
              <w:rPr>
                <w:rFonts w:ascii="Tahoma" w:hAnsi="Tahoma" w:cs="Tahoma"/>
                <w:sz w:val="16"/>
                <w:szCs w:val="16"/>
              </w:rPr>
              <w:t>Toolbox</w:t>
            </w:r>
            <w:proofErr w:type="spellEnd"/>
            <w:r w:rsidRPr="00207CE0">
              <w:rPr>
                <w:rFonts w:ascii="Tahoma" w:hAnsi="Tahoma" w:cs="Tahoma"/>
                <w:sz w:val="16"/>
                <w:szCs w:val="16"/>
              </w:rPr>
              <w:t xml:space="preserve"> dla Instytutu Inteligentnych Systemów Informatycznych</w:t>
            </w:r>
          </w:p>
        </w:tc>
        <w:tc>
          <w:tcPr>
            <w:tcW w:w="2651" w:type="dxa"/>
          </w:tcPr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 xml:space="preserve">Oprogramowanie Naukowo- Techniczne Magdalena </w:t>
            </w:r>
            <w:proofErr w:type="spellStart"/>
            <w:r w:rsidRPr="00207CE0">
              <w:rPr>
                <w:rFonts w:ascii="Tahoma" w:hAnsi="Tahoma" w:cs="Tahoma"/>
                <w:sz w:val="16"/>
                <w:szCs w:val="16"/>
              </w:rPr>
              <w:t>Szymkat</w:t>
            </w:r>
            <w:proofErr w:type="spellEnd"/>
          </w:p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Oboźna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11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30-011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207CE0" w:rsidRPr="00207CE0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2 - Termin wykonania - 5.00</w:t>
            </w:r>
          </w:p>
        </w:tc>
        <w:tc>
          <w:tcPr>
            <w:tcW w:w="1748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207CE0" w:rsidRPr="00562496" w:rsidTr="009C0210">
        <w:tc>
          <w:tcPr>
            <w:tcW w:w="2277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07CE0">
              <w:rPr>
                <w:rFonts w:ascii="Tahoma" w:hAnsi="Tahoma" w:cs="Tahoma"/>
                <w:sz w:val="16"/>
                <w:szCs w:val="16"/>
              </w:rPr>
              <w:t>Pamięci komputerowe DDR2 DIMM dla Wydziału Elektrycznego</w:t>
            </w:r>
          </w:p>
        </w:tc>
        <w:tc>
          <w:tcPr>
            <w:tcW w:w="2651" w:type="dxa"/>
          </w:tcPr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07CE0" w:rsidRPr="00207CE0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207CE0" w:rsidRPr="00562496" w:rsidTr="009C0210">
        <w:tc>
          <w:tcPr>
            <w:tcW w:w="2277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07CE0">
              <w:rPr>
                <w:rFonts w:ascii="Tahoma" w:hAnsi="Tahoma" w:cs="Tahoma"/>
                <w:sz w:val="16"/>
                <w:szCs w:val="16"/>
              </w:rPr>
              <w:t>Pamięci komputerowe DDR2 DIMM dla Wydziału Elektrycznego</w:t>
            </w:r>
          </w:p>
        </w:tc>
        <w:tc>
          <w:tcPr>
            <w:tcW w:w="2651" w:type="dxa"/>
          </w:tcPr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07CE0" w:rsidRPr="00207CE0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1 - Cena (koszt) - 71.25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 xml:space="preserve">  71,25</w:t>
            </w:r>
          </w:p>
        </w:tc>
      </w:tr>
      <w:tr w:rsidR="00207CE0" w:rsidRPr="00562496" w:rsidTr="009C0210">
        <w:tc>
          <w:tcPr>
            <w:tcW w:w="2277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9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07CE0">
              <w:rPr>
                <w:rFonts w:ascii="Tahoma" w:hAnsi="Tahoma" w:cs="Tahoma"/>
                <w:sz w:val="16"/>
                <w:szCs w:val="16"/>
              </w:rPr>
              <w:t xml:space="preserve">Drukarka </w:t>
            </w:r>
            <w:proofErr w:type="spellStart"/>
            <w:r w:rsidRPr="00207CE0">
              <w:rPr>
                <w:rFonts w:ascii="Tahoma" w:hAnsi="Tahoma" w:cs="Tahoma"/>
                <w:sz w:val="16"/>
                <w:szCs w:val="16"/>
              </w:rPr>
              <w:t>laserwoa</w:t>
            </w:r>
            <w:proofErr w:type="spellEnd"/>
            <w:r w:rsidRPr="00207CE0">
              <w:rPr>
                <w:rFonts w:ascii="Tahoma" w:hAnsi="Tahoma" w:cs="Tahoma"/>
                <w:sz w:val="16"/>
                <w:szCs w:val="16"/>
              </w:rPr>
              <w:t xml:space="preserve"> dla Wydziału Budownictwa</w:t>
            </w:r>
          </w:p>
        </w:tc>
        <w:tc>
          <w:tcPr>
            <w:tcW w:w="2651" w:type="dxa"/>
          </w:tcPr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07CE0" w:rsidRPr="00207CE0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207CE0" w:rsidRPr="00562496" w:rsidTr="009C0210">
        <w:tc>
          <w:tcPr>
            <w:tcW w:w="2277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9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07CE0">
              <w:rPr>
                <w:rFonts w:ascii="Tahoma" w:hAnsi="Tahoma" w:cs="Tahoma"/>
                <w:sz w:val="16"/>
                <w:szCs w:val="16"/>
              </w:rPr>
              <w:t xml:space="preserve">Drukarka </w:t>
            </w:r>
            <w:proofErr w:type="spellStart"/>
            <w:r w:rsidRPr="00207CE0">
              <w:rPr>
                <w:rFonts w:ascii="Tahoma" w:hAnsi="Tahoma" w:cs="Tahoma"/>
                <w:sz w:val="16"/>
                <w:szCs w:val="16"/>
              </w:rPr>
              <w:t>laserwoa</w:t>
            </w:r>
            <w:proofErr w:type="spellEnd"/>
            <w:r w:rsidRPr="00207CE0">
              <w:rPr>
                <w:rFonts w:ascii="Tahoma" w:hAnsi="Tahoma" w:cs="Tahoma"/>
                <w:sz w:val="16"/>
                <w:szCs w:val="16"/>
              </w:rPr>
              <w:t xml:space="preserve"> dla Wydziału Budownictwa</w:t>
            </w:r>
          </w:p>
        </w:tc>
        <w:tc>
          <w:tcPr>
            <w:tcW w:w="2651" w:type="dxa"/>
          </w:tcPr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07CE0" w:rsidRPr="00207CE0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1 - Cena (koszt) - 65.69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 xml:space="preserve">  65,69</w:t>
            </w:r>
          </w:p>
        </w:tc>
      </w:tr>
      <w:tr w:rsidR="00207CE0" w:rsidRPr="00562496" w:rsidTr="009C0210">
        <w:tc>
          <w:tcPr>
            <w:tcW w:w="2277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10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07CE0">
              <w:rPr>
                <w:rFonts w:ascii="Tahoma" w:hAnsi="Tahoma" w:cs="Tahoma"/>
                <w:sz w:val="16"/>
                <w:szCs w:val="16"/>
              </w:rPr>
              <w:t>Dysk SSD dla Wydziału Inżynierii Środowiska i Biotechnologii</w:t>
            </w:r>
          </w:p>
        </w:tc>
        <w:tc>
          <w:tcPr>
            <w:tcW w:w="2651" w:type="dxa"/>
          </w:tcPr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07CE0" w:rsidRPr="00207CE0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207CE0" w:rsidRPr="00562496" w:rsidTr="009C0210">
        <w:tc>
          <w:tcPr>
            <w:tcW w:w="2277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10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07CE0">
              <w:rPr>
                <w:rFonts w:ascii="Tahoma" w:hAnsi="Tahoma" w:cs="Tahoma"/>
                <w:sz w:val="16"/>
                <w:szCs w:val="16"/>
              </w:rPr>
              <w:t>Dysk SSD dla Wydziału Inżynierii Środowiska i Biotechnologii</w:t>
            </w:r>
          </w:p>
        </w:tc>
        <w:tc>
          <w:tcPr>
            <w:tcW w:w="2651" w:type="dxa"/>
          </w:tcPr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07CE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07CE0" w:rsidRPr="00207CE0" w:rsidRDefault="00207CE0" w:rsidP="009C0210">
            <w:pPr>
              <w:rPr>
                <w:rFonts w:ascii="Tahoma" w:hAnsi="Tahoma" w:cs="Tahoma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1 - Cena (koszt) - 86.01</w:t>
            </w:r>
          </w:p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207CE0" w:rsidRPr="00562496" w:rsidRDefault="00207CE0" w:rsidP="009C02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07CE0">
              <w:rPr>
                <w:rFonts w:ascii="Tahoma" w:hAnsi="Tahoma" w:cs="Tahoma"/>
                <w:sz w:val="16"/>
                <w:szCs w:val="16"/>
              </w:rPr>
              <w:t xml:space="preserve">  86,01</w:t>
            </w:r>
          </w:p>
        </w:tc>
      </w:tr>
    </w:tbl>
    <w:p w:rsidR="00640E51" w:rsidRDefault="00640E51" w:rsidP="00640E51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</w:p>
    <w:p w:rsidR="00640E51" w:rsidRPr="00562496" w:rsidRDefault="00640E51" w:rsidP="00640E51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207CE0">
        <w:rPr>
          <w:rFonts w:ascii="Tahoma" w:hAnsi="Tahoma" w:cs="Tahoma"/>
          <w:sz w:val="16"/>
          <w:szCs w:val="16"/>
        </w:rPr>
        <w:t>Częstochowa</w:t>
      </w:r>
      <w:r w:rsidRPr="00562496">
        <w:rPr>
          <w:rFonts w:ascii="Tahoma" w:hAnsi="Tahoma" w:cs="Tahoma"/>
          <w:sz w:val="16"/>
          <w:szCs w:val="16"/>
        </w:rPr>
        <w:t xml:space="preserve"> dnia: </w:t>
      </w:r>
      <w:r w:rsidRPr="00207CE0">
        <w:rPr>
          <w:rFonts w:ascii="Tahoma" w:hAnsi="Tahoma" w:cs="Tahoma"/>
          <w:sz w:val="16"/>
          <w:szCs w:val="16"/>
        </w:rPr>
        <w:t>2015-04-30</w:t>
      </w:r>
    </w:p>
    <w:p w:rsidR="00BB031B" w:rsidRPr="00562496" w:rsidRDefault="00BB031B" w:rsidP="00640E51">
      <w:pPr>
        <w:spacing w:line="360" w:lineRule="auto"/>
        <w:rPr>
          <w:rFonts w:ascii="Tahoma" w:hAnsi="Tahoma" w:cs="Tahoma"/>
          <w:b/>
          <w:sz w:val="16"/>
          <w:szCs w:val="16"/>
        </w:rPr>
      </w:pPr>
    </w:p>
    <w:sectPr w:rsidR="00BB031B" w:rsidRPr="005624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F9D" w:rsidRDefault="004C6F9D">
      <w:r>
        <w:separator/>
      </w:r>
    </w:p>
  </w:endnote>
  <w:endnote w:type="continuationSeparator" w:id="0">
    <w:p w:rsidR="004C6F9D" w:rsidRDefault="004C6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CE0" w:rsidRDefault="00207CE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2F5CAE">
      <w:rPr>
        <w:rStyle w:val="Numerstrony"/>
        <w:noProof/>
        <w:sz w:val="16"/>
        <w:szCs w:val="16"/>
      </w:rPr>
      <w:t>2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2F5CAE">
      <w:rPr>
        <w:rStyle w:val="Numerstrony"/>
        <w:noProof/>
        <w:sz w:val="16"/>
        <w:szCs w:val="16"/>
      </w:rPr>
      <w:t>4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CE0" w:rsidRDefault="00207C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F9D" w:rsidRDefault="004C6F9D">
      <w:r>
        <w:separator/>
      </w:r>
    </w:p>
  </w:footnote>
  <w:footnote w:type="continuationSeparator" w:id="0">
    <w:p w:rsidR="004C6F9D" w:rsidRDefault="004C6F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CE0" w:rsidRDefault="00207C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CE0" w:rsidRDefault="00207C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CE0" w:rsidRDefault="00207C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BA4"/>
    <w:rsid w:val="00030B5F"/>
    <w:rsid w:val="00034F15"/>
    <w:rsid w:val="00070219"/>
    <w:rsid w:val="000A4A43"/>
    <w:rsid w:val="000B6515"/>
    <w:rsid w:val="000D1E6C"/>
    <w:rsid w:val="000D6259"/>
    <w:rsid w:val="000F137E"/>
    <w:rsid w:val="00114DD2"/>
    <w:rsid w:val="00161BA4"/>
    <w:rsid w:val="00163A9D"/>
    <w:rsid w:val="00164789"/>
    <w:rsid w:val="001C4D97"/>
    <w:rsid w:val="001F67FA"/>
    <w:rsid w:val="00207CE0"/>
    <w:rsid w:val="002371E6"/>
    <w:rsid w:val="00251690"/>
    <w:rsid w:val="002634B6"/>
    <w:rsid w:val="00280CF6"/>
    <w:rsid w:val="002F587A"/>
    <w:rsid w:val="002F5CAE"/>
    <w:rsid w:val="0033076C"/>
    <w:rsid w:val="00344704"/>
    <w:rsid w:val="003C1545"/>
    <w:rsid w:val="003C27EC"/>
    <w:rsid w:val="004B5777"/>
    <w:rsid w:val="004C01B0"/>
    <w:rsid w:val="004C512D"/>
    <w:rsid w:val="004C6F9D"/>
    <w:rsid w:val="004D46B8"/>
    <w:rsid w:val="005370BF"/>
    <w:rsid w:val="00562496"/>
    <w:rsid w:val="005652D5"/>
    <w:rsid w:val="005811DF"/>
    <w:rsid w:val="00596F83"/>
    <w:rsid w:val="0060301B"/>
    <w:rsid w:val="00627A63"/>
    <w:rsid w:val="00640E51"/>
    <w:rsid w:val="00654E82"/>
    <w:rsid w:val="0068637A"/>
    <w:rsid w:val="00687C31"/>
    <w:rsid w:val="00691A25"/>
    <w:rsid w:val="006B7962"/>
    <w:rsid w:val="006D0465"/>
    <w:rsid w:val="006D41D5"/>
    <w:rsid w:val="006F0507"/>
    <w:rsid w:val="007A1029"/>
    <w:rsid w:val="007D44B7"/>
    <w:rsid w:val="007E5104"/>
    <w:rsid w:val="007E7D8F"/>
    <w:rsid w:val="00802201"/>
    <w:rsid w:val="008113FF"/>
    <w:rsid w:val="00811CBB"/>
    <w:rsid w:val="0083040B"/>
    <w:rsid w:val="008C0372"/>
    <w:rsid w:val="008E241C"/>
    <w:rsid w:val="00917FEB"/>
    <w:rsid w:val="00953D9A"/>
    <w:rsid w:val="00982A11"/>
    <w:rsid w:val="00992B19"/>
    <w:rsid w:val="00A46D85"/>
    <w:rsid w:val="00A978A9"/>
    <w:rsid w:val="00AD5B8D"/>
    <w:rsid w:val="00AE6513"/>
    <w:rsid w:val="00B37924"/>
    <w:rsid w:val="00B51EC7"/>
    <w:rsid w:val="00BA1245"/>
    <w:rsid w:val="00BB031B"/>
    <w:rsid w:val="00BE3FC5"/>
    <w:rsid w:val="00D26C67"/>
    <w:rsid w:val="00D5181E"/>
    <w:rsid w:val="00D86A12"/>
    <w:rsid w:val="00E05A7A"/>
    <w:rsid w:val="00E4520D"/>
    <w:rsid w:val="00EB4311"/>
    <w:rsid w:val="00EB56AB"/>
    <w:rsid w:val="00EF36C3"/>
    <w:rsid w:val="00F441FD"/>
    <w:rsid w:val="00F973C8"/>
    <w:rsid w:val="00FD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163A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63A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163A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63A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1261</Words>
  <Characters>7566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3</cp:revision>
  <cp:lastPrinted>2015-04-30T09:59:00Z</cp:lastPrinted>
  <dcterms:created xsi:type="dcterms:W3CDTF">2015-04-30T11:12:00Z</dcterms:created>
  <dcterms:modified xsi:type="dcterms:W3CDTF">2015-04-30T11:15:00Z</dcterms:modified>
</cp:coreProperties>
</file>