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1A2879" w:rsidP="00025386">
      <w:pPr>
        <w:pStyle w:val="Nagwek4"/>
        <w:rPr>
          <w:b/>
          <w:i w:val="0"/>
        </w:rPr>
      </w:pPr>
      <w:r w:rsidRPr="003057A2">
        <w:rPr>
          <w:noProof/>
        </w:rPr>
        <w:pict>
          <v:roundrect id="Prostokąt zaokrąglony 2" o:spid="_x0000_s1028" style="position:absolute;left:0;text-align:left;margin-left:-10.85pt;margin-top:71.85pt;width:180pt;height:94.5pt;z-index:-251658752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3057A2" w:rsidRPr="003057A2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6" o:title="logo"/>
          </v:shape>
        </w:pict>
      </w:r>
      <w:r w:rsidR="00025386">
        <w:rPr>
          <w:b/>
          <w:i w:val="0"/>
        </w:rPr>
        <w:t xml:space="preserve">Załącznik nr </w:t>
      </w:r>
      <w:r w:rsidR="006E00A2" w:rsidRPr="006E00A2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1A2879" w:rsidRDefault="001A2879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25386" w:rsidRPr="00025386" w:rsidRDefault="00A56A6F" w:rsidP="001A2879">
      <w:pPr>
        <w:tabs>
          <w:tab w:val="center" w:pos="4536"/>
          <w:tab w:val="right" w:pos="9072"/>
        </w:tabs>
        <w:spacing w:after="0" w:line="240" w:lineRule="auto"/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E31D2" w:rsidRPr="00DE31D2">
        <w:rPr>
          <w:rFonts w:ascii="Times New Roman" w:eastAsia="Times New Roman" w:hAnsi="Times New Roman"/>
          <w:b/>
          <w:sz w:val="24"/>
          <w:szCs w:val="20"/>
          <w:lang w:eastAsia="pl-PL"/>
        </w:rPr>
        <w:t>KA/POKL/ZP/U-18/15</w:t>
      </w:r>
    </w:p>
    <w:p w:rsidR="00025386" w:rsidRDefault="00025386" w:rsidP="00025386"/>
    <w:p w:rsidR="00A56A6F" w:rsidRDefault="00025386" w:rsidP="001A287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E31D2" w:rsidRPr="00DE31D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E31D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E31D2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szkolenia "Kompetencje interpersonalne" w ramach projektu ,,Kompetentny absolwent Wydziału Inżynierii Mechanicznej i Informatyki"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1A2879">
        <w:trPr>
          <w:trHeight w:val="2513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1A28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879" w:rsidRDefault="00900879" w:rsidP="00025386">
      <w:pPr>
        <w:spacing w:after="0" w:line="240" w:lineRule="auto"/>
      </w:pPr>
      <w:r>
        <w:separator/>
      </w:r>
    </w:p>
  </w:endnote>
  <w:endnote w:type="continuationSeparator" w:id="0">
    <w:p w:rsidR="00900879" w:rsidRDefault="0090087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1D2" w:rsidRDefault="00DE31D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3057A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057A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057A2">
      <w:rPr>
        <w:rStyle w:val="Numerstrony"/>
        <w:rFonts w:ascii="Arial" w:hAnsi="Arial"/>
        <w:sz w:val="18"/>
        <w:szCs w:val="18"/>
      </w:rPr>
      <w:fldChar w:fldCharType="separate"/>
    </w:r>
    <w:r w:rsidR="001A2879">
      <w:rPr>
        <w:rStyle w:val="Numerstrony"/>
        <w:rFonts w:ascii="Arial" w:hAnsi="Arial"/>
        <w:noProof/>
        <w:sz w:val="18"/>
        <w:szCs w:val="18"/>
      </w:rPr>
      <w:t>1</w:t>
    </w:r>
    <w:r w:rsidR="003057A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057A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057A2">
      <w:rPr>
        <w:rStyle w:val="Numerstrony"/>
        <w:rFonts w:ascii="Arial" w:hAnsi="Arial"/>
        <w:sz w:val="18"/>
        <w:szCs w:val="18"/>
      </w:rPr>
      <w:fldChar w:fldCharType="separate"/>
    </w:r>
    <w:r w:rsidR="001A2879">
      <w:rPr>
        <w:rStyle w:val="Numerstrony"/>
        <w:rFonts w:ascii="Arial" w:hAnsi="Arial"/>
        <w:noProof/>
        <w:sz w:val="18"/>
        <w:szCs w:val="18"/>
      </w:rPr>
      <w:t>2</w:t>
    </w:r>
    <w:r w:rsidR="003057A2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1D2" w:rsidRDefault="00DE31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879" w:rsidRDefault="00900879" w:rsidP="00025386">
      <w:pPr>
        <w:spacing w:after="0" w:line="240" w:lineRule="auto"/>
      </w:pPr>
      <w:r>
        <w:separator/>
      </w:r>
    </w:p>
  </w:footnote>
  <w:footnote w:type="continuationSeparator" w:id="0">
    <w:p w:rsidR="00900879" w:rsidRDefault="0090087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1D2" w:rsidRDefault="00DE31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1D2" w:rsidRDefault="00DE31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1D2" w:rsidRDefault="00DE31D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31D2"/>
    <w:rsid w:val="00025386"/>
    <w:rsid w:val="001931E3"/>
    <w:rsid w:val="001A2879"/>
    <w:rsid w:val="001C2314"/>
    <w:rsid w:val="002801C3"/>
    <w:rsid w:val="003057A2"/>
    <w:rsid w:val="005624D8"/>
    <w:rsid w:val="006E00A2"/>
    <w:rsid w:val="008F2498"/>
    <w:rsid w:val="00900879"/>
    <w:rsid w:val="00A56A6F"/>
    <w:rsid w:val="00D55FC4"/>
    <w:rsid w:val="00DE31D2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01C3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2015-04-21T07:55:00Z</dcterms:created>
  <dcterms:modified xsi:type="dcterms:W3CDTF">2015-04-21T07:55:00Z</dcterms:modified>
</cp:coreProperties>
</file>