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ED1" w:rsidRDefault="00EA54E1">
      <w:pPr>
        <w:pStyle w:val="ogloszenie"/>
        <w:jc w:val="center"/>
        <w:rPr>
          <w:noProof/>
          <w:sz w:val="8"/>
        </w:rPr>
      </w:pPr>
      <w:r w:rsidRPr="00EA54E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6" o:title="logo"/>
          </v:shape>
        </w:pict>
      </w:r>
    </w:p>
    <w:p w:rsidR="00396ED1" w:rsidRDefault="00396ED1">
      <w:pPr>
        <w:pStyle w:val="ogloszenie"/>
        <w:jc w:val="center"/>
        <w:rPr>
          <w:noProof/>
          <w:sz w:val="8"/>
        </w:rPr>
      </w:pPr>
    </w:p>
    <w:p w:rsidR="00396ED1" w:rsidRDefault="00396ED1">
      <w:pPr>
        <w:pStyle w:val="ogloszenie"/>
        <w:jc w:val="center"/>
        <w:rPr>
          <w:noProof/>
          <w:sz w:val="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D666C">
      <w:pPr>
        <w:spacing w:line="360" w:lineRule="auto"/>
        <w:rPr>
          <w:b/>
          <w:bCs/>
          <w:color w:val="000000"/>
          <w:sz w:val="24"/>
        </w:rPr>
      </w:pPr>
      <w:r w:rsidRPr="008D666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D666C">
      <w:pPr>
        <w:spacing w:line="360" w:lineRule="auto"/>
        <w:rPr>
          <w:color w:val="000000"/>
          <w:sz w:val="24"/>
        </w:rPr>
      </w:pPr>
      <w:r w:rsidRPr="008D666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D666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8D666C">
      <w:pPr>
        <w:spacing w:line="360" w:lineRule="auto"/>
        <w:rPr>
          <w:color w:val="000000"/>
          <w:sz w:val="24"/>
        </w:rPr>
      </w:pPr>
      <w:r w:rsidRPr="008D666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D666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8D666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D666C" w:rsidRPr="008D666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D666C" w:rsidRPr="008D666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D666C" w:rsidRPr="008D666C">
        <w:rPr>
          <w:b/>
          <w:color w:val="000000"/>
          <w:sz w:val="24"/>
        </w:rPr>
        <w:t>Przeprowadzenie kursu języka niemieckiego - podstawy języka technicznego w ramach projektu Kompetentny absolwent Wydziału Inżynierii Mechanicznej i Informatyki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8D666C" w:rsidTr="00E7309F">
        <w:trPr>
          <w:cantSplit/>
        </w:trPr>
        <w:tc>
          <w:tcPr>
            <w:tcW w:w="9640" w:type="dxa"/>
          </w:tcPr>
          <w:p w:rsidR="004F00B2" w:rsidRDefault="008D666C" w:rsidP="00E730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8D666C">
              <w:rPr>
                <w:b/>
                <w:sz w:val="24"/>
              </w:rPr>
              <w:t>Eduprofesja</w:t>
            </w:r>
            <w:proofErr w:type="spellEnd"/>
            <w:r w:rsidRPr="008D666C">
              <w:rPr>
                <w:b/>
                <w:sz w:val="24"/>
              </w:rPr>
              <w:t xml:space="preserve"> </w:t>
            </w:r>
            <w:proofErr w:type="spellStart"/>
            <w:r w:rsidRPr="008D666C">
              <w:rPr>
                <w:b/>
                <w:sz w:val="24"/>
              </w:rPr>
              <w:t>s.c</w:t>
            </w:r>
            <w:proofErr w:type="spellEnd"/>
            <w:r w:rsidRPr="008D666C">
              <w:rPr>
                <w:b/>
                <w:sz w:val="24"/>
              </w:rPr>
              <w:t xml:space="preserve">. </w:t>
            </w:r>
          </w:p>
          <w:p w:rsidR="008D666C" w:rsidRDefault="008D666C" w:rsidP="00E730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66C">
              <w:rPr>
                <w:b/>
                <w:sz w:val="24"/>
              </w:rPr>
              <w:t xml:space="preserve">Małgorzata Kluza, Ilona </w:t>
            </w:r>
            <w:proofErr w:type="spellStart"/>
            <w:r w:rsidRPr="008D666C">
              <w:rPr>
                <w:b/>
                <w:sz w:val="24"/>
              </w:rPr>
              <w:t>Stębelska</w:t>
            </w:r>
            <w:proofErr w:type="spellEnd"/>
          </w:p>
          <w:p w:rsidR="008D666C" w:rsidRDefault="008D666C" w:rsidP="00E730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66C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8D666C">
              <w:rPr>
                <w:b/>
                <w:sz w:val="24"/>
              </w:rPr>
              <w:t>Częstochowa</w:t>
            </w:r>
          </w:p>
          <w:p w:rsidR="008D666C" w:rsidRDefault="008D666C" w:rsidP="00E730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66C">
              <w:rPr>
                <w:b/>
                <w:sz w:val="24"/>
              </w:rPr>
              <w:t>Wolności</w:t>
            </w:r>
            <w:r>
              <w:rPr>
                <w:b/>
                <w:sz w:val="24"/>
              </w:rPr>
              <w:t xml:space="preserve"> </w:t>
            </w:r>
            <w:r w:rsidRPr="008D666C">
              <w:rPr>
                <w:b/>
                <w:sz w:val="24"/>
              </w:rPr>
              <w:t>22b</w:t>
            </w:r>
          </w:p>
          <w:p w:rsidR="008D666C" w:rsidRDefault="008D666C" w:rsidP="00E7309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D666C">
              <w:rPr>
                <w:b/>
                <w:sz w:val="24"/>
              </w:rPr>
              <w:t>2 200.00 zł</w:t>
            </w:r>
          </w:p>
          <w:p w:rsidR="008D666C" w:rsidRPr="00253031" w:rsidRDefault="008D666C" w:rsidP="00E7309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D666C" w:rsidRDefault="008D666C" w:rsidP="00E7309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D666C">
              <w:rPr>
                <w:sz w:val="24"/>
              </w:rPr>
              <w:t>Wybrana oferta jest ofertą najkorzystniejszą. Oferta ta spełnia wymagania określone w SIWZ i nie podlega odrzuceniu, a w wyniku przeprowadzon</w:t>
            </w:r>
            <w:r w:rsidR="004F00B2">
              <w:rPr>
                <w:sz w:val="24"/>
              </w:rPr>
              <w:t>ej oceny oferta przedmiotowego W</w:t>
            </w:r>
            <w:r w:rsidRPr="008D666C">
              <w:rPr>
                <w:sz w:val="24"/>
              </w:rPr>
              <w:t>ykonawcy otrzymała najwyższą liczbę punktów - 100,00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840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656"/>
        <w:gridCol w:w="1560"/>
        <w:gridCol w:w="2126"/>
      </w:tblGrid>
      <w:tr w:rsidR="004F00B2" w:rsidRPr="00C63DA0" w:rsidTr="004F00B2">
        <w:tc>
          <w:tcPr>
            <w:tcW w:w="540" w:type="dxa"/>
            <w:shd w:val="clear" w:color="auto" w:fill="auto"/>
            <w:vAlign w:val="center"/>
          </w:tcPr>
          <w:p w:rsidR="004F00B2" w:rsidRPr="00C63DA0" w:rsidRDefault="004F00B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F00B2" w:rsidRPr="00C63DA0" w:rsidRDefault="004F00B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F00B2" w:rsidRPr="00C63DA0" w:rsidRDefault="004F00B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F00B2" w:rsidRPr="00C63DA0" w:rsidRDefault="004F00B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F00B2" w:rsidRPr="00C63DA0" w:rsidRDefault="004F00B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>Czas trwania kursu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F00B2" w:rsidRPr="00C63DA0" w:rsidRDefault="004F00B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F00B2" w:rsidRPr="00C63DA0" w:rsidTr="004F00B2">
        <w:tc>
          <w:tcPr>
            <w:tcW w:w="540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Eduprofesja</w:t>
            </w:r>
            <w:proofErr w:type="spellEnd"/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s.c</w:t>
            </w:r>
            <w:proofErr w:type="spellEnd"/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Małgorzata Kluza, Ilona </w:t>
            </w:r>
            <w:proofErr w:type="spellStart"/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Stębelska</w:t>
            </w:r>
            <w:proofErr w:type="spellEnd"/>
          </w:p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Wolności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22b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F00B2" w:rsidRPr="00C63DA0" w:rsidTr="004F00B2">
        <w:tc>
          <w:tcPr>
            <w:tcW w:w="540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AWANS Ośrodek Usług Oświatowych</w:t>
            </w:r>
          </w:p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Sobieskiego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42-217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88,86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 xml:space="preserve">  93,86</w:t>
            </w:r>
          </w:p>
        </w:tc>
      </w:tr>
      <w:tr w:rsidR="004F00B2" w:rsidRPr="00C63DA0" w:rsidTr="004F00B2">
        <w:tc>
          <w:tcPr>
            <w:tcW w:w="540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DLAKADR.PL Sp. z o. o.</w:t>
            </w:r>
          </w:p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Elektryczna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1/3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/216</w:t>
            </w:r>
          </w:p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15-080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4F00B2" w:rsidRPr="00C63DA0" w:rsidTr="004F00B2">
        <w:tc>
          <w:tcPr>
            <w:tcW w:w="540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Ośrodek Nauki Języków Obcych SAS Knapińska Krystyna</w:t>
            </w:r>
          </w:p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Dekabrystów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666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F00B2" w:rsidRPr="00C63DA0" w:rsidRDefault="004F00B2" w:rsidP="00E730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66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D666C">
      <w:pPr>
        <w:pStyle w:val="Nagwek"/>
        <w:tabs>
          <w:tab w:val="clear" w:pos="4536"/>
        </w:tabs>
        <w:jc w:val="both"/>
        <w:rPr>
          <w:sz w:val="24"/>
        </w:rPr>
      </w:pPr>
      <w:r w:rsidRPr="008D666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9734E4">
        <w:rPr>
          <w:sz w:val="24"/>
        </w:rPr>
        <w:t>2015-04-23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C528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D18" w:rsidRDefault="007A7D18">
      <w:r>
        <w:separator/>
      </w:r>
    </w:p>
  </w:endnote>
  <w:endnote w:type="continuationSeparator" w:id="0">
    <w:p w:rsidR="007A7D18" w:rsidRDefault="007A7D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66C" w:rsidRDefault="008D66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EA54E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EA54E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EA54E1">
      <w:rPr>
        <w:rStyle w:val="Numerstrony"/>
        <w:rFonts w:ascii="Arial" w:hAnsi="Arial" w:cs="Arial"/>
        <w:sz w:val="18"/>
        <w:szCs w:val="18"/>
      </w:rPr>
      <w:fldChar w:fldCharType="separate"/>
    </w:r>
    <w:r w:rsidR="00DF6521">
      <w:rPr>
        <w:rStyle w:val="Numerstrony"/>
        <w:rFonts w:ascii="Arial" w:hAnsi="Arial" w:cs="Arial"/>
        <w:noProof/>
        <w:sz w:val="18"/>
        <w:szCs w:val="18"/>
      </w:rPr>
      <w:t>2</w:t>
    </w:r>
    <w:r w:rsidR="00EA54E1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EA54E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EA54E1">
      <w:rPr>
        <w:rStyle w:val="Numerstrony"/>
        <w:rFonts w:ascii="Arial" w:hAnsi="Arial" w:cs="Arial"/>
        <w:sz w:val="18"/>
        <w:szCs w:val="18"/>
      </w:rPr>
      <w:fldChar w:fldCharType="separate"/>
    </w:r>
    <w:r w:rsidR="00DF6521">
      <w:rPr>
        <w:rStyle w:val="Numerstrony"/>
        <w:rFonts w:ascii="Arial" w:hAnsi="Arial" w:cs="Arial"/>
        <w:noProof/>
        <w:sz w:val="18"/>
        <w:szCs w:val="18"/>
      </w:rPr>
      <w:t>2</w:t>
    </w:r>
    <w:r w:rsidR="00EA54E1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66C" w:rsidRDefault="008D66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D18" w:rsidRDefault="007A7D18">
      <w:r>
        <w:separator/>
      </w:r>
    </w:p>
  </w:footnote>
  <w:footnote w:type="continuationSeparator" w:id="0">
    <w:p w:rsidR="007A7D18" w:rsidRDefault="007A7D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66C" w:rsidRDefault="008D66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66C" w:rsidRDefault="008D66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66C" w:rsidRDefault="008D666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666C"/>
    <w:rsid w:val="00140696"/>
    <w:rsid w:val="00253031"/>
    <w:rsid w:val="00377700"/>
    <w:rsid w:val="00396ED1"/>
    <w:rsid w:val="004F00B2"/>
    <w:rsid w:val="005C147E"/>
    <w:rsid w:val="007118AF"/>
    <w:rsid w:val="007124E4"/>
    <w:rsid w:val="00745012"/>
    <w:rsid w:val="007A7D18"/>
    <w:rsid w:val="0087722C"/>
    <w:rsid w:val="008D666C"/>
    <w:rsid w:val="009734E4"/>
    <w:rsid w:val="00987E41"/>
    <w:rsid w:val="00C52819"/>
    <w:rsid w:val="00C63DA0"/>
    <w:rsid w:val="00C85A89"/>
    <w:rsid w:val="00D5444F"/>
    <w:rsid w:val="00DF6521"/>
    <w:rsid w:val="00EA54E1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28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C52819"/>
    <w:rPr>
      <w:rFonts w:ascii="Arial" w:hAnsi="Arial"/>
    </w:rPr>
  </w:style>
  <w:style w:type="paragraph" w:styleId="Nagwek">
    <w:name w:val="header"/>
    <w:basedOn w:val="Normalny"/>
    <w:rsid w:val="00C5281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281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2819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2015-04-23T08:10:00Z</cp:lastPrinted>
  <dcterms:created xsi:type="dcterms:W3CDTF">2015-04-23T08:11:00Z</dcterms:created>
  <dcterms:modified xsi:type="dcterms:W3CDTF">2015-04-23T08:11:00Z</dcterms:modified>
</cp:coreProperties>
</file>