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Politechnika Częstochowska</w:t>
      </w:r>
    </w:p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9933A3">
        <w:rPr>
          <w:b/>
          <w:bCs/>
          <w:sz w:val="24"/>
        </w:rPr>
        <w:t>69</w:t>
      </w:r>
    </w:p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9933A3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DD439B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71502">
        <w:rPr>
          <w:b/>
          <w:bCs/>
          <w:sz w:val="24"/>
        </w:rPr>
        <w:t xml:space="preserve">RK - </w:t>
      </w:r>
      <w:bookmarkStart w:id="0" w:name="_GoBack"/>
      <w:bookmarkEnd w:id="0"/>
      <w:r w:rsidR="00671502">
        <w:rPr>
          <w:b/>
          <w:bCs/>
          <w:sz w:val="24"/>
        </w:rPr>
        <w:t>354</w:t>
      </w:r>
      <w:r w:rsidR="005861C6">
        <w:rPr>
          <w:b/>
          <w:bCs/>
          <w:sz w:val="24"/>
        </w:rPr>
        <w:t>/1</w:t>
      </w:r>
      <w:r w:rsidR="0057110B">
        <w:rPr>
          <w:b/>
          <w:bCs/>
          <w:sz w:val="24"/>
        </w:rPr>
        <w:t>5</w:t>
      </w:r>
      <w:r w:rsidR="00010B31">
        <w:rPr>
          <w:sz w:val="24"/>
        </w:rPr>
        <w:tab/>
        <w:t xml:space="preserve"> </w:t>
      </w:r>
      <w:r w:rsidR="009933A3" w:rsidRPr="009933A3">
        <w:rPr>
          <w:sz w:val="24"/>
        </w:rPr>
        <w:t>Częstochowa</w:t>
      </w:r>
      <w:r w:rsidR="00671502">
        <w:rPr>
          <w:sz w:val="24"/>
        </w:rPr>
        <w:t>, dnia: 2015-04-20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Pr="00DD439B" w:rsidRDefault="00DD439B" w:rsidP="00DD439B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  <w:r w:rsidRPr="00DD439B">
        <w:rPr>
          <w:b/>
          <w:sz w:val="24"/>
          <w:szCs w:val="24"/>
        </w:rPr>
        <w:t>INFORMACJA O NIEUDZIELENIU ZAMÓWIENIA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 iż Zamawiający</w:t>
      </w:r>
      <w:r>
        <w:rPr>
          <w:sz w:val="24"/>
        </w:rPr>
        <w:t xml:space="preserve"> w postępowaniu o udzielenie zamówienia publicznego</w:t>
      </w:r>
      <w:r w:rsidR="00DD439B">
        <w:rPr>
          <w:sz w:val="24"/>
        </w:rPr>
        <w:t xml:space="preserve"> </w:t>
      </w:r>
      <w:r>
        <w:rPr>
          <w:sz w:val="24"/>
        </w:rPr>
        <w:t xml:space="preserve">na: </w:t>
      </w:r>
      <w:r w:rsidR="0057110B">
        <w:rPr>
          <w:b/>
          <w:sz w:val="24"/>
        </w:rPr>
        <w:t>Dostawę spawarki TIG wraz z uchwytem</w:t>
      </w:r>
      <w:r>
        <w:rPr>
          <w:sz w:val="24"/>
        </w:rPr>
        <w:t>,</w:t>
      </w:r>
      <w:r w:rsidR="00596CA2">
        <w:rPr>
          <w:sz w:val="24"/>
        </w:rPr>
        <w:t xml:space="preserve"> </w:t>
      </w:r>
      <w:r w:rsidR="00DD439B" w:rsidRPr="00DD439B">
        <w:rPr>
          <w:sz w:val="24"/>
        </w:rPr>
        <w:t>spr. nr rej.</w:t>
      </w:r>
      <w:r w:rsidR="00C91BF7">
        <w:rPr>
          <w:b/>
          <w:sz w:val="24"/>
        </w:rPr>
        <w:t xml:space="preserve"> ZP/ZN-16</w:t>
      </w:r>
      <w:r w:rsidR="00596CA2" w:rsidRPr="00596CA2">
        <w:rPr>
          <w:b/>
          <w:sz w:val="24"/>
        </w:rPr>
        <w:t>/1</w:t>
      </w:r>
      <w:r w:rsidR="0057110B">
        <w:rPr>
          <w:b/>
          <w:sz w:val="24"/>
        </w:rPr>
        <w:t>5</w:t>
      </w:r>
    </w:p>
    <w:p w:rsidR="00DD439B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</w:t>
      </w:r>
      <w:r w:rsidR="00DD439B">
        <w:rPr>
          <w:sz w:val="24"/>
        </w:rPr>
        <w:t xml:space="preserve">y unieważnić postępowanie </w:t>
      </w:r>
      <w:r w:rsidR="00DD439B" w:rsidRPr="009933A3">
        <w:rPr>
          <w:sz w:val="24"/>
        </w:rPr>
        <w:t>gdyż wartość</w:t>
      </w:r>
      <w:r w:rsidR="0057110B">
        <w:rPr>
          <w:sz w:val="24"/>
        </w:rPr>
        <w:t xml:space="preserve"> – niepodlegającej odrzuceniu – </w:t>
      </w:r>
      <w:r w:rsidR="00DD439B" w:rsidRPr="009933A3">
        <w:rPr>
          <w:sz w:val="24"/>
        </w:rPr>
        <w:t>oferty</w:t>
      </w:r>
      <w:r w:rsidR="0057110B">
        <w:rPr>
          <w:sz w:val="24"/>
        </w:rPr>
        <w:t xml:space="preserve"> </w:t>
      </w:r>
      <w:r w:rsidR="00DD439B" w:rsidRPr="009933A3">
        <w:rPr>
          <w:sz w:val="24"/>
        </w:rPr>
        <w:t xml:space="preserve"> z najniższą ceną przewyższa kwotę, którą Zamawiający zamierza przeznaczyć na sfinansowanie zamówienia. Zamawiający przezn</w:t>
      </w:r>
      <w:r w:rsidR="00DD439B">
        <w:rPr>
          <w:sz w:val="24"/>
        </w:rPr>
        <w:t>aczył na realiz</w:t>
      </w:r>
      <w:r w:rsidR="0057110B">
        <w:rPr>
          <w:sz w:val="24"/>
        </w:rPr>
        <w:t>ację zamówienia 13 200</w:t>
      </w:r>
      <w:r w:rsidR="006836F4">
        <w:rPr>
          <w:sz w:val="24"/>
        </w:rPr>
        <w:t xml:space="preserve">,00 </w:t>
      </w:r>
      <w:r w:rsidR="00DD439B">
        <w:rPr>
          <w:sz w:val="24"/>
        </w:rPr>
        <w:t>brutto (zł)</w:t>
      </w:r>
      <w:r w:rsidR="00DD439B" w:rsidRPr="009933A3">
        <w:rPr>
          <w:sz w:val="24"/>
        </w:rPr>
        <w:t xml:space="preserve">, a oferta z </w:t>
      </w:r>
      <w:r w:rsidR="0057110B">
        <w:rPr>
          <w:sz w:val="24"/>
        </w:rPr>
        <w:t xml:space="preserve">najniższą ceną, a jednocześnie niepodlegająca odrzuceniu </w:t>
      </w:r>
      <w:r w:rsidR="00A87B8F">
        <w:rPr>
          <w:sz w:val="24"/>
        </w:rPr>
        <w:t xml:space="preserve">wynosi      </w:t>
      </w:r>
      <w:r w:rsidR="00C91BF7">
        <w:rPr>
          <w:sz w:val="24"/>
        </w:rPr>
        <w:t xml:space="preserve">         24 477</w:t>
      </w:r>
      <w:r w:rsidR="00EC3C1C">
        <w:rPr>
          <w:sz w:val="24"/>
        </w:rPr>
        <w:t>,00</w:t>
      </w:r>
      <w:r w:rsidR="00DD439B" w:rsidRPr="009933A3">
        <w:rPr>
          <w:sz w:val="24"/>
        </w:rPr>
        <w:t xml:space="preserve"> </w:t>
      </w:r>
      <w:r w:rsidR="00A87B8F">
        <w:rPr>
          <w:sz w:val="24"/>
        </w:rPr>
        <w:t xml:space="preserve">brutto </w:t>
      </w:r>
      <w:r w:rsidR="00DD439B">
        <w:rPr>
          <w:sz w:val="24"/>
        </w:rPr>
        <w:t>(</w:t>
      </w:r>
      <w:r w:rsidR="00DD439B" w:rsidRPr="009933A3">
        <w:rPr>
          <w:sz w:val="24"/>
        </w:rPr>
        <w:t>zł</w:t>
      </w:r>
      <w:r w:rsidR="00DD439B">
        <w:rPr>
          <w:sz w:val="24"/>
        </w:rPr>
        <w:t>)</w:t>
      </w:r>
      <w:r w:rsidR="00DD439B" w:rsidRPr="009933A3">
        <w:rPr>
          <w:sz w:val="24"/>
        </w:rPr>
        <w:t>.</w:t>
      </w:r>
    </w:p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63633" w:rsidRDefault="00DD439B" w:rsidP="00063633">
      <w:pPr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DD439B" w:rsidRPr="001178C2" w:rsidRDefault="00DD439B" w:rsidP="00063633">
      <w:pPr>
        <w:jc w:val="right"/>
        <w:rPr>
          <w:sz w:val="24"/>
          <w:szCs w:val="24"/>
        </w:rPr>
      </w:pPr>
      <w:r>
        <w:rPr>
          <w:sz w:val="24"/>
          <w:szCs w:val="24"/>
        </w:rPr>
        <w:t>dr inż. Paweł Wieczorek</w:t>
      </w:r>
    </w:p>
    <w:p w:rsidR="00010B31" w:rsidRDefault="00010B31"/>
    <w:sectPr w:rsidR="00010B31" w:rsidSect="003E55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0117" w:rsidRDefault="00510117" w:rsidP="009933A3">
      <w:r>
        <w:separator/>
      </w:r>
    </w:p>
  </w:endnote>
  <w:endnote w:type="continuationSeparator" w:id="0">
    <w:p w:rsidR="00510117" w:rsidRDefault="00510117" w:rsidP="00993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0117" w:rsidRDefault="00510117" w:rsidP="009933A3">
      <w:r>
        <w:separator/>
      </w:r>
    </w:p>
  </w:footnote>
  <w:footnote w:type="continuationSeparator" w:id="0">
    <w:p w:rsidR="00510117" w:rsidRDefault="00510117" w:rsidP="009933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8A"/>
    <w:rsid w:val="00010B31"/>
    <w:rsid w:val="00063633"/>
    <w:rsid w:val="00097A8A"/>
    <w:rsid w:val="00104963"/>
    <w:rsid w:val="001A7E8A"/>
    <w:rsid w:val="003E55EA"/>
    <w:rsid w:val="00476186"/>
    <w:rsid w:val="00510117"/>
    <w:rsid w:val="00527B37"/>
    <w:rsid w:val="005444EE"/>
    <w:rsid w:val="0057110B"/>
    <w:rsid w:val="005861C6"/>
    <w:rsid w:val="00596CA2"/>
    <w:rsid w:val="006400D8"/>
    <w:rsid w:val="00671502"/>
    <w:rsid w:val="006836F4"/>
    <w:rsid w:val="00781B97"/>
    <w:rsid w:val="00823326"/>
    <w:rsid w:val="00856A3E"/>
    <w:rsid w:val="00912D2E"/>
    <w:rsid w:val="009500EB"/>
    <w:rsid w:val="009572BF"/>
    <w:rsid w:val="009933A3"/>
    <w:rsid w:val="00993EFC"/>
    <w:rsid w:val="00A87B8F"/>
    <w:rsid w:val="00AA6330"/>
    <w:rsid w:val="00AB3E72"/>
    <w:rsid w:val="00B06575"/>
    <w:rsid w:val="00B22BCF"/>
    <w:rsid w:val="00B514E5"/>
    <w:rsid w:val="00C91BF7"/>
    <w:rsid w:val="00C9282D"/>
    <w:rsid w:val="00C9730B"/>
    <w:rsid w:val="00D41670"/>
    <w:rsid w:val="00D50473"/>
    <w:rsid w:val="00DD439B"/>
    <w:rsid w:val="00E403D2"/>
    <w:rsid w:val="00E742E3"/>
    <w:rsid w:val="00EC3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F85F13-EBD5-446E-8D53-5ED05789C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933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33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107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5</cp:revision>
  <cp:lastPrinted>2014-11-17T13:23:00Z</cp:lastPrinted>
  <dcterms:created xsi:type="dcterms:W3CDTF">2015-03-09T13:00:00Z</dcterms:created>
  <dcterms:modified xsi:type="dcterms:W3CDTF">2015-04-21T07:59:00Z</dcterms:modified>
</cp:coreProperties>
</file>