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877893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CD419D" w:rsidRPr="00CD419D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D419D" w:rsidRPr="00CD419D">
        <w:rPr>
          <w:rFonts w:ascii="Times New Roman" w:eastAsia="Times New Roman" w:hAnsi="Times New Roman"/>
          <w:b/>
          <w:sz w:val="24"/>
          <w:szCs w:val="20"/>
          <w:lang w:eastAsia="pl-PL"/>
        </w:rPr>
        <w:t>ZP/DK-09/15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CD419D" w:rsidRPr="00CD419D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CD419D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D419D">
        <w:rPr>
          <w:rFonts w:ascii="Times New Roman" w:eastAsia="Times New Roman" w:hAnsi="Times New Roman"/>
          <w:b/>
          <w:sz w:val="24"/>
          <w:szCs w:val="24"/>
          <w:lang w:eastAsia="pl-PL"/>
        </w:rPr>
        <w:t>Dostawa wyposażenia laboratoriów Instytutu Informatyki Teoretycznej i Stosowanej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Środowisko.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lastRenderedPageBreak/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2AC8" w:rsidRDefault="00E52AC8" w:rsidP="00025386">
      <w:pPr>
        <w:spacing w:after="0" w:line="240" w:lineRule="auto"/>
      </w:pPr>
      <w:r>
        <w:separator/>
      </w:r>
    </w:p>
  </w:endnote>
  <w:endnote w:type="continuationSeparator" w:id="0">
    <w:p w:rsidR="00E52AC8" w:rsidRDefault="00E52AC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19D" w:rsidRDefault="00CD419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877893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789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789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19D" w:rsidRDefault="00CD419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2AC8" w:rsidRDefault="00E52AC8" w:rsidP="00025386">
      <w:pPr>
        <w:spacing w:after="0" w:line="240" w:lineRule="auto"/>
      </w:pPr>
      <w:r>
        <w:separator/>
      </w:r>
    </w:p>
  </w:footnote>
  <w:footnote w:type="continuationSeparator" w:id="0">
    <w:p w:rsidR="00E52AC8" w:rsidRDefault="00E52AC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19D" w:rsidRDefault="00CD419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19D" w:rsidRDefault="0087789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FiG_nagłówek-cz_b_m2" style="width:453pt;height:87.75pt;visibility:visible;mso-wrap-style:square">
          <v:imagedata r:id="rId1" o:title="FiG_nagłówek-cz_b_m2"/>
        </v:shape>
      </w:pic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19D" w:rsidRDefault="00CD41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2AC8"/>
    <w:rsid w:val="00025386"/>
    <w:rsid w:val="001C2314"/>
    <w:rsid w:val="005624D8"/>
    <w:rsid w:val="00877893"/>
    <w:rsid w:val="008F2498"/>
    <w:rsid w:val="00A56A6F"/>
    <w:rsid w:val="00CD419D"/>
    <w:rsid w:val="00D55FC4"/>
    <w:rsid w:val="00E52AC8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162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2015-04-13T10:54:00Z</dcterms:created>
  <dcterms:modified xsi:type="dcterms:W3CDTF">2015-04-13T10:54:00Z</dcterms:modified>
</cp:coreProperties>
</file>