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90121">
      <w:pPr>
        <w:spacing w:line="360" w:lineRule="auto"/>
        <w:rPr>
          <w:b/>
          <w:bCs/>
          <w:color w:val="000000"/>
          <w:sz w:val="24"/>
        </w:rPr>
      </w:pPr>
      <w:r w:rsidRPr="00B9012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90121">
      <w:pPr>
        <w:spacing w:line="360" w:lineRule="auto"/>
        <w:rPr>
          <w:color w:val="000000"/>
          <w:sz w:val="24"/>
        </w:rPr>
      </w:pPr>
      <w:r w:rsidRPr="00B9012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9012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90121">
      <w:pPr>
        <w:spacing w:line="360" w:lineRule="auto"/>
        <w:rPr>
          <w:color w:val="000000"/>
          <w:sz w:val="24"/>
        </w:rPr>
      </w:pPr>
      <w:r w:rsidRPr="00B9012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9012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9012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90121" w:rsidRPr="00B9012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90121" w:rsidRPr="00B9012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niniejszym informuje o wyniku postępowania na</w:t>
      </w:r>
      <w:r w:rsidR="00551EF8">
        <w:rPr>
          <w:color w:val="000000"/>
          <w:sz w:val="24"/>
        </w:rPr>
        <w:t>:</w:t>
      </w:r>
      <w:r>
        <w:rPr>
          <w:color w:val="000000"/>
          <w:sz w:val="24"/>
        </w:rPr>
        <w:t xml:space="preserve"> </w:t>
      </w:r>
      <w:r w:rsidR="00B90121" w:rsidRPr="00B90121">
        <w:rPr>
          <w:b/>
          <w:color w:val="000000"/>
          <w:sz w:val="24"/>
        </w:rPr>
        <w:t>Dostawa artykułów chemii gospodarczej wraz z transportem i rozładunkiem dla jednostek organizacyjnych Politechniki Częstochowskiej</w:t>
      </w:r>
      <w:r w:rsidR="00551EF8">
        <w:rPr>
          <w:b/>
          <w:color w:val="000000"/>
          <w:sz w:val="24"/>
        </w:rPr>
        <w:t xml:space="preserve">, </w:t>
      </w:r>
      <w:proofErr w:type="spellStart"/>
      <w:r w:rsidR="00551EF8">
        <w:rPr>
          <w:b/>
          <w:color w:val="000000"/>
          <w:sz w:val="24"/>
        </w:rPr>
        <w:t>spr</w:t>
      </w:r>
      <w:proofErr w:type="spellEnd"/>
      <w:r w:rsidR="00551EF8">
        <w:rPr>
          <w:b/>
          <w:color w:val="000000"/>
          <w:sz w:val="24"/>
        </w:rPr>
        <w:t xml:space="preserve">. </w:t>
      </w:r>
      <w:proofErr w:type="spellStart"/>
      <w:r w:rsidR="00551EF8">
        <w:rPr>
          <w:b/>
          <w:color w:val="000000"/>
          <w:sz w:val="24"/>
        </w:rPr>
        <w:t>nr</w:t>
      </w:r>
      <w:proofErr w:type="spellEnd"/>
      <w:r w:rsidR="00551EF8">
        <w:rPr>
          <w:b/>
          <w:color w:val="000000"/>
          <w:sz w:val="24"/>
        </w:rPr>
        <w:t>. rej. ZP/D-01/15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B90121" w:rsidTr="00C6301C">
        <w:trPr>
          <w:cantSplit/>
        </w:trPr>
        <w:tc>
          <w:tcPr>
            <w:tcW w:w="9640" w:type="dxa"/>
          </w:tcPr>
          <w:p w:rsidR="00B90121" w:rsidRDefault="00B90121" w:rsidP="00C6301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90121">
              <w:rPr>
                <w:b/>
                <w:sz w:val="24"/>
              </w:rPr>
              <w:t xml:space="preserve">CENTRUM MERCURY </w:t>
            </w:r>
            <w:proofErr w:type="spellStart"/>
            <w:r w:rsidRPr="00B90121">
              <w:rPr>
                <w:b/>
                <w:sz w:val="24"/>
              </w:rPr>
              <w:t>Piotr</w:t>
            </w:r>
            <w:proofErr w:type="spellEnd"/>
            <w:r w:rsidRPr="00B90121">
              <w:rPr>
                <w:b/>
                <w:sz w:val="24"/>
              </w:rPr>
              <w:t xml:space="preserve"> Wojtczyk</w:t>
            </w:r>
          </w:p>
          <w:p w:rsidR="00B90121" w:rsidRDefault="00B90121" w:rsidP="00C6301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90121">
              <w:rPr>
                <w:b/>
                <w:sz w:val="24"/>
              </w:rPr>
              <w:t>51-117</w:t>
            </w:r>
            <w:r>
              <w:rPr>
                <w:b/>
                <w:sz w:val="24"/>
              </w:rPr>
              <w:t xml:space="preserve"> </w:t>
            </w:r>
            <w:r w:rsidRPr="00B90121">
              <w:rPr>
                <w:b/>
                <w:sz w:val="24"/>
              </w:rPr>
              <w:t>Wrocław</w:t>
            </w:r>
          </w:p>
          <w:p w:rsidR="00B90121" w:rsidRDefault="00B90121" w:rsidP="00C6301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90121">
              <w:rPr>
                <w:b/>
                <w:sz w:val="24"/>
              </w:rPr>
              <w:t>Paprotna</w:t>
            </w:r>
            <w:r>
              <w:rPr>
                <w:b/>
                <w:sz w:val="24"/>
              </w:rPr>
              <w:t xml:space="preserve"> </w:t>
            </w:r>
            <w:r w:rsidRPr="00B90121">
              <w:rPr>
                <w:b/>
                <w:sz w:val="24"/>
              </w:rPr>
              <w:t>8</w:t>
            </w:r>
          </w:p>
          <w:p w:rsidR="00B90121" w:rsidRDefault="00B90121" w:rsidP="00C6301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90121">
              <w:rPr>
                <w:b/>
                <w:sz w:val="24"/>
              </w:rPr>
              <w:t>222 077.46 zł</w:t>
            </w:r>
          </w:p>
          <w:p w:rsidR="00B90121" w:rsidRPr="00253031" w:rsidRDefault="00B90121" w:rsidP="00C6301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90121" w:rsidRDefault="00B90121" w:rsidP="00C6301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90121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najwyższą liczbę punktów - 98,00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1C397F" w:rsidRDefault="001C397F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769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1515"/>
        <w:gridCol w:w="1417"/>
        <w:gridCol w:w="1701"/>
      </w:tblGrid>
      <w:tr w:rsidR="00551EF8" w:rsidRPr="00C63DA0" w:rsidTr="00551EF8">
        <w:tc>
          <w:tcPr>
            <w:tcW w:w="540" w:type="dxa"/>
            <w:shd w:val="clear" w:color="auto" w:fill="auto"/>
            <w:vAlign w:val="center"/>
          </w:tcPr>
          <w:p w:rsidR="00551EF8" w:rsidRPr="00C63DA0" w:rsidRDefault="00551EF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51EF8" w:rsidRPr="00C63DA0" w:rsidRDefault="00551EF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51EF8" w:rsidRPr="00C63DA0" w:rsidRDefault="00551EF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551EF8" w:rsidRPr="00C63DA0" w:rsidRDefault="00551EF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EF8" w:rsidRPr="00C63DA0" w:rsidRDefault="00551EF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>Termin dostawy zamówienia cząstkowego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1EF8" w:rsidRPr="00C63DA0" w:rsidRDefault="00551EF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51EF8" w:rsidRPr="00C63DA0" w:rsidTr="00551EF8">
        <w:tc>
          <w:tcPr>
            <w:tcW w:w="540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CENTRUM MERCURY </w:t>
            </w:r>
            <w:proofErr w:type="spellStart"/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Piotr</w:t>
            </w:r>
            <w:proofErr w:type="spellEnd"/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Wojtczyk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Paprotna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51-117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98,00</w:t>
            </w:r>
          </w:p>
        </w:tc>
      </w:tr>
      <w:tr w:rsidR="00551EF8" w:rsidRPr="00C63DA0" w:rsidTr="00551EF8">
        <w:tc>
          <w:tcPr>
            <w:tcW w:w="540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Firma ,,DABEX" Andrzej Bujak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Bema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51EF8" w:rsidRPr="00C63DA0" w:rsidTr="00551EF8">
        <w:tc>
          <w:tcPr>
            <w:tcW w:w="540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Oxaal</w:t>
            </w:r>
            <w:proofErr w:type="spellEnd"/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Hurtownia </w:t>
            </w:r>
            <w:proofErr w:type="spellStart"/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Artukułów</w:t>
            </w:r>
            <w:proofErr w:type="spellEnd"/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Przemysłowych Zdzisław Kopeć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Strugi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42-300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Myszków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51EF8" w:rsidRPr="00C63DA0" w:rsidTr="00551EF8">
        <w:tc>
          <w:tcPr>
            <w:tcW w:w="540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Swisspol</w:t>
            </w:r>
            <w:proofErr w:type="spellEnd"/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Ltd</w:t>
            </w:r>
            <w:proofErr w:type="spellEnd"/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. Sp. z o.o.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Wilcza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50-429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9012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15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1EF8" w:rsidRPr="00C63DA0" w:rsidRDefault="00551EF8" w:rsidP="00C630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9012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90121">
      <w:pPr>
        <w:pStyle w:val="Nagwek"/>
        <w:tabs>
          <w:tab w:val="clear" w:pos="4536"/>
        </w:tabs>
        <w:jc w:val="both"/>
        <w:rPr>
          <w:sz w:val="24"/>
        </w:rPr>
      </w:pPr>
      <w:r w:rsidRPr="00B9012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90121">
        <w:rPr>
          <w:sz w:val="24"/>
        </w:rPr>
        <w:t>2015-04-16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0E3D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11D" w:rsidRDefault="00CD211D">
      <w:r>
        <w:separator/>
      </w:r>
    </w:p>
  </w:endnote>
  <w:endnote w:type="continuationSeparator" w:id="0">
    <w:p w:rsidR="00CD211D" w:rsidRDefault="00CD21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121" w:rsidRDefault="00B901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0E3D1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0E3D1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0E3D11">
      <w:rPr>
        <w:rStyle w:val="Numerstrony"/>
        <w:rFonts w:ascii="Arial" w:hAnsi="Arial" w:cs="Arial"/>
        <w:sz w:val="18"/>
        <w:szCs w:val="18"/>
      </w:rPr>
      <w:fldChar w:fldCharType="separate"/>
    </w:r>
    <w:r w:rsidR="001C397F">
      <w:rPr>
        <w:rStyle w:val="Numerstrony"/>
        <w:rFonts w:ascii="Arial" w:hAnsi="Arial" w:cs="Arial"/>
        <w:noProof/>
        <w:sz w:val="18"/>
        <w:szCs w:val="18"/>
      </w:rPr>
      <w:t>2</w:t>
    </w:r>
    <w:r w:rsidR="000E3D1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0E3D1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0E3D11">
      <w:rPr>
        <w:rStyle w:val="Numerstrony"/>
        <w:rFonts w:ascii="Arial" w:hAnsi="Arial" w:cs="Arial"/>
        <w:sz w:val="18"/>
        <w:szCs w:val="18"/>
      </w:rPr>
      <w:fldChar w:fldCharType="separate"/>
    </w:r>
    <w:r w:rsidR="001C397F">
      <w:rPr>
        <w:rStyle w:val="Numerstrony"/>
        <w:rFonts w:ascii="Arial" w:hAnsi="Arial" w:cs="Arial"/>
        <w:noProof/>
        <w:sz w:val="18"/>
        <w:szCs w:val="18"/>
      </w:rPr>
      <w:t>2</w:t>
    </w:r>
    <w:r w:rsidR="000E3D11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121" w:rsidRDefault="00B901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11D" w:rsidRDefault="00CD211D">
      <w:r>
        <w:separator/>
      </w:r>
    </w:p>
  </w:footnote>
  <w:footnote w:type="continuationSeparator" w:id="0">
    <w:p w:rsidR="00CD211D" w:rsidRDefault="00CD21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121" w:rsidRDefault="00B901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121" w:rsidRDefault="00B901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121" w:rsidRDefault="00B9012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121"/>
    <w:rsid w:val="000E3D11"/>
    <w:rsid w:val="00140696"/>
    <w:rsid w:val="001C397F"/>
    <w:rsid w:val="00253031"/>
    <w:rsid w:val="00377700"/>
    <w:rsid w:val="00551EF8"/>
    <w:rsid w:val="005C147E"/>
    <w:rsid w:val="007118AF"/>
    <w:rsid w:val="007124E4"/>
    <w:rsid w:val="00745012"/>
    <w:rsid w:val="0087722C"/>
    <w:rsid w:val="00987E41"/>
    <w:rsid w:val="00B90121"/>
    <w:rsid w:val="00C63DA0"/>
    <w:rsid w:val="00C85A89"/>
    <w:rsid w:val="00CD211D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3D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0E3D11"/>
    <w:rPr>
      <w:rFonts w:ascii="Arial" w:hAnsi="Arial"/>
    </w:rPr>
  </w:style>
  <w:style w:type="paragraph" w:styleId="Nagwek">
    <w:name w:val="header"/>
    <w:basedOn w:val="Normalny"/>
    <w:rsid w:val="000E3D1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3D1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3D11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178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2015-04-16T11:26:00Z</cp:lastPrinted>
  <dcterms:created xsi:type="dcterms:W3CDTF">2015-04-16T11:26:00Z</dcterms:created>
  <dcterms:modified xsi:type="dcterms:W3CDTF">2015-04-16T11:26:00Z</dcterms:modified>
</cp:coreProperties>
</file>