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F2EEB">
      <w:pPr>
        <w:spacing w:line="360" w:lineRule="auto"/>
        <w:rPr>
          <w:b/>
          <w:bCs/>
          <w:color w:val="000000"/>
          <w:sz w:val="24"/>
        </w:rPr>
      </w:pPr>
      <w:r w:rsidRPr="00AF2EE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F2EEB">
      <w:pPr>
        <w:spacing w:line="360" w:lineRule="auto"/>
        <w:rPr>
          <w:color w:val="000000"/>
          <w:sz w:val="24"/>
        </w:rPr>
      </w:pPr>
      <w:r w:rsidRPr="00AF2EE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F2EE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F2EEB">
      <w:pPr>
        <w:spacing w:line="360" w:lineRule="auto"/>
        <w:rPr>
          <w:color w:val="000000"/>
          <w:sz w:val="24"/>
        </w:rPr>
      </w:pPr>
      <w:r w:rsidRPr="00AF2EE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F2EE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F2EE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F2EEB" w:rsidRPr="00AF2EE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F2EEB" w:rsidRPr="00AF2EE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F2EEB" w:rsidRPr="00AF2EEB">
        <w:rPr>
          <w:b/>
          <w:color w:val="000000"/>
          <w:sz w:val="24"/>
        </w:rPr>
        <w:t>Wymiana rurociągów wody zimnej, C.W.U. oraz kanalizacji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F2EEB" w:rsidTr="008175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F2EEB" w:rsidRDefault="00AF2EEB" w:rsidP="008175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AF2EEB">
              <w:rPr>
                <w:b/>
                <w:sz w:val="24"/>
              </w:rPr>
              <w:t>Firma Handlowo Usługowa Włodarz Janusz Włodarz</w:t>
            </w:r>
          </w:p>
          <w:p w:rsidR="00AF2EEB" w:rsidRDefault="00AF2EEB" w:rsidP="008175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2EEB">
              <w:rPr>
                <w:b/>
                <w:sz w:val="24"/>
              </w:rPr>
              <w:t>40-756</w:t>
            </w:r>
            <w:r>
              <w:rPr>
                <w:b/>
                <w:sz w:val="24"/>
              </w:rPr>
              <w:t xml:space="preserve"> </w:t>
            </w:r>
            <w:r w:rsidRPr="00AF2EEB">
              <w:rPr>
                <w:b/>
                <w:sz w:val="24"/>
              </w:rPr>
              <w:t>Katowice</w:t>
            </w:r>
          </w:p>
          <w:p w:rsidR="00AF2EEB" w:rsidRDefault="00AF2EEB" w:rsidP="008175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2EEB">
              <w:rPr>
                <w:b/>
                <w:sz w:val="24"/>
              </w:rPr>
              <w:t>Krucza</w:t>
            </w:r>
            <w:r>
              <w:rPr>
                <w:b/>
                <w:sz w:val="24"/>
              </w:rPr>
              <w:t xml:space="preserve"> </w:t>
            </w:r>
            <w:r w:rsidRPr="00AF2EEB">
              <w:rPr>
                <w:b/>
                <w:sz w:val="24"/>
              </w:rPr>
              <w:t>82d/8</w:t>
            </w:r>
          </w:p>
          <w:p w:rsidR="00AF2EEB" w:rsidRDefault="00AF2EEB" w:rsidP="008175A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F2EEB">
              <w:rPr>
                <w:b/>
                <w:sz w:val="24"/>
              </w:rPr>
              <w:t>74 501.41 zł</w:t>
            </w:r>
          </w:p>
          <w:p w:rsidR="00AF2EEB" w:rsidRPr="00253031" w:rsidRDefault="00AF2EEB" w:rsidP="008175A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F2EEB" w:rsidRDefault="00AF2EEB" w:rsidP="008175A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F2EEB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- 95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F2EE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F2EE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 Usługowa Włodarz Janusz Włodarz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Krucza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82d/8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40-756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F.U.H. INSTALFLEX Adam Kucharzyk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Chojnik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130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33-180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Gromnik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75,89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80,89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Zakład Robót Sanitarnych Markaz Marek Hildebrand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Kisielewskiego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18/28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42-215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73,17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78,17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P.H.U. Sanit-Gaz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Dąbkowskiego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67,23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77,23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Filaks Sławomir Filak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Podłęże Królewskie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42-161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Podłęże Królewskie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64,51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69,51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Instalacyjny wod.kan.gaz c.o.  Andrzej Jankowski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62-095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Murowana Goslina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61,04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63,54</w:t>
            </w:r>
          </w:p>
        </w:tc>
      </w:tr>
      <w:tr w:rsidR="00AF2EEB" w:rsidRPr="00C63DA0" w:rsidTr="008175AF">
        <w:tc>
          <w:tcPr>
            <w:tcW w:w="54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INFOPOL GAZ Marlena Handel - Szczerba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41-909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2EE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52,25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F2EEB" w:rsidRPr="00C63DA0" w:rsidRDefault="00AF2EEB" w:rsidP="00817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2EEB">
              <w:rPr>
                <w:rFonts w:ascii="Times New Roman" w:hAnsi="Times New Roman" w:cs="Times New Roman"/>
                <w:sz w:val="18"/>
                <w:szCs w:val="18"/>
              </w:rPr>
              <w:t xml:space="preserve">  54,75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F2EEB">
      <w:pPr>
        <w:pStyle w:val="Nagwek"/>
        <w:tabs>
          <w:tab w:val="clear" w:pos="4536"/>
        </w:tabs>
        <w:jc w:val="both"/>
        <w:rPr>
          <w:sz w:val="24"/>
        </w:rPr>
      </w:pPr>
      <w:r w:rsidRPr="00AF2EE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F2EEB">
        <w:rPr>
          <w:sz w:val="24"/>
        </w:rPr>
        <w:t>2015-04-14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B13" w:rsidRDefault="00C00B13">
      <w:r>
        <w:separator/>
      </w:r>
    </w:p>
  </w:endnote>
  <w:endnote w:type="continuationSeparator" w:id="0">
    <w:p w:rsidR="00C00B13" w:rsidRDefault="00C0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EEB" w:rsidRDefault="00AF2E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294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29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EEB" w:rsidRDefault="00AF2E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B13" w:rsidRDefault="00C00B13">
      <w:r>
        <w:separator/>
      </w:r>
    </w:p>
  </w:footnote>
  <w:footnote w:type="continuationSeparator" w:id="0">
    <w:p w:rsidR="00C00B13" w:rsidRDefault="00C00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EEB" w:rsidRDefault="00AF2E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EEB" w:rsidRDefault="00AF2E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EEB" w:rsidRDefault="00AF2E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B13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AF2EEB"/>
    <w:rsid w:val="00C00B13"/>
    <w:rsid w:val="00C63DA0"/>
    <w:rsid w:val="00C85A89"/>
    <w:rsid w:val="00D5444F"/>
    <w:rsid w:val="00F26135"/>
    <w:rsid w:val="00FE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2015-04-14T11:46:00Z</dcterms:created>
  <dcterms:modified xsi:type="dcterms:W3CDTF">2015-04-14T11:46:00Z</dcterms:modified>
</cp:coreProperties>
</file>