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72FB1" w:rsidRPr="00E72FB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72FB1" w:rsidRPr="00E72FB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72FB1" w:rsidRPr="00E72FB1">
        <w:rPr>
          <w:b/>
        </w:rPr>
        <w:t>Dostawa urządzeń sieciowych dla Wydziału Inżynierii Mechanicznej i Informatyki Politechniki Częstochowskiej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E4D" w:rsidRDefault="00BF5E4D">
      <w:r>
        <w:separator/>
      </w:r>
    </w:p>
  </w:endnote>
  <w:endnote w:type="continuationSeparator" w:id="0">
    <w:p w:rsidR="00BF5E4D" w:rsidRDefault="00BF5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2F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2F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5E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E4D" w:rsidRDefault="00BF5E4D">
      <w:r>
        <w:separator/>
      </w:r>
    </w:p>
  </w:footnote>
  <w:footnote w:type="continuationSeparator" w:id="0">
    <w:p w:rsidR="00BF5E4D" w:rsidRDefault="00BF5E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FB1" w:rsidRDefault="00E72F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FB1" w:rsidRDefault="00E72F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FB1" w:rsidRDefault="00E72FB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5E4D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BF5E4D"/>
    <w:rsid w:val="00C17AA6"/>
    <w:rsid w:val="00CA3550"/>
    <w:rsid w:val="00CB3539"/>
    <w:rsid w:val="00D23A0C"/>
    <w:rsid w:val="00D30B74"/>
    <w:rsid w:val="00E72FB1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2015-04-02T08:22:00Z</dcterms:created>
  <dcterms:modified xsi:type="dcterms:W3CDTF">2015-04-02T08:22:00Z</dcterms:modified>
</cp:coreProperties>
</file>