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729" w:rsidRDefault="00BD0729" w:rsidP="00BD0729">
      <w:pPr>
        <w:pStyle w:val="Nagwek4"/>
        <w:ind w:left="0"/>
        <w:jc w:val="left"/>
        <w:rPr>
          <w:b/>
          <w:i w:val="0"/>
        </w:rPr>
      </w:pPr>
      <w:bookmarkStart w:id="0" w:name="_GoBack"/>
      <w:bookmarkEnd w:id="0"/>
    </w:p>
    <w:p w:rsidR="00BD0729" w:rsidRPr="00BD0729" w:rsidRDefault="00BD0729" w:rsidP="00BD0729">
      <w:pPr>
        <w:rPr>
          <w:lang w:eastAsia="pl-PL"/>
        </w:rPr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7" type="#_x0000_t75" alt="Opis: logo" style="width:453pt;height:70.5pt;visibility:visible">
            <v:imagedata r:id="rId6" o:title="logo"/>
          </v:shape>
        </w:pict>
      </w:r>
    </w:p>
    <w:p w:rsidR="00BD0729" w:rsidRDefault="00BD0729" w:rsidP="00025386">
      <w:pPr>
        <w:pStyle w:val="Nagwek4"/>
        <w:rPr>
          <w:b/>
          <w:i w:val="0"/>
        </w:rPr>
      </w:pPr>
    </w:p>
    <w:p w:rsidR="00BD0729" w:rsidRDefault="00BD0729" w:rsidP="00025386">
      <w:pPr>
        <w:pStyle w:val="Nagwek4"/>
        <w:rPr>
          <w:b/>
          <w:i w:val="0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F5F14" w:rsidRPr="00BD0729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5F14" w:rsidRPr="005F5F14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KA/POKL/ZP/U-17/15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5F14" w:rsidRPr="005F5F1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5F1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5F14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szkolenia NX w ramach projektu ,,Kompetentny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492" w:rsidRDefault="00BB1492" w:rsidP="00025386">
      <w:pPr>
        <w:spacing w:after="0" w:line="240" w:lineRule="auto"/>
      </w:pPr>
      <w:r>
        <w:separator/>
      </w:r>
    </w:p>
  </w:endnote>
  <w:endnote w:type="continuationSeparator" w:id="0">
    <w:p w:rsidR="00BB1492" w:rsidRDefault="00BB14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F14" w:rsidRDefault="005F5F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7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72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F14" w:rsidRDefault="005F5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492" w:rsidRDefault="00BB1492" w:rsidP="00025386">
      <w:pPr>
        <w:spacing w:after="0" w:line="240" w:lineRule="auto"/>
      </w:pPr>
      <w:r>
        <w:separator/>
      </w:r>
    </w:p>
  </w:footnote>
  <w:footnote w:type="continuationSeparator" w:id="0">
    <w:p w:rsidR="00BB1492" w:rsidRDefault="00BB14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F14" w:rsidRDefault="005F5F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F14" w:rsidRDefault="005F5F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F14" w:rsidRDefault="005F5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1492"/>
    <w:rsid w:val="00025386"/>
    <w:rsid w:val="001C2314"/>
    <w:rsid w:val="005624D8"/>
    <w:rsid w:val="005F5F14"/>
    <w:rsid w:val="008F2498"/>
    <w:rsid w:val="00A56A6F"/>
    <w:rsid w:val="00BB1492"/>
    <w:rsid w:val="00BD0729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173CC52-DCEF-4056-8EFD-390EC3E5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0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072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2015-04-08T08:41:00Z</cp:lastPrinted>
  <dcterms:created xsi:type="dcterms:W3CDTF">2015-04-08T08:42:00Z</dcterms:created>
  <dcterms:modified xsi:type="dcterms:W3CDTF">2015-04-08T08:42:00Z</dcterms:modified>
</cp:coreProperties>
</file>